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46" w:rsidRDefault="00E72946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757BC3" w:rsidRDefault="00757BC3">
      <w:pPr>
        <w:rPr>
          <w:rFonts w:ascii="Calibri" w:hAnsi="Calibri"/>
          <w:sz w:val="20"/>
          <w:szCs w:val="20"/>
        </w:rPr>
      </w:pPr>
    </w:p>
    <w:p w:rsidR="00393844" w:rsidRDefault="00393844" w:rsidP="00757BC3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Household Cavalry Foundation Charity Ball</w:t>
      </w:r>
      <w:r w:rsidR="00757BC3">
        <w:rPr>
          <w:rFonts w:ascii="Calibri" w:hAnsi="Calibri"/>
          <w:b/>
          <w:sz w:val="40"/>
          <w:szCs w:val="40"/>
        </w:rPr>
        <w:t xml:space="preserve"> 2014: </w:t>
      </w:r>
    </w:p>
    <w:p w:rsidR="00757BC3" w:rsidRPr="00757BC3" w:rsidRDefault="00757BC3" w:rsidP="00757BC3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TABLE RESERVATION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148"/>
        <w:gridCol w:w="5148"/>
      </w:tblGrid>
      <w:tr w:rsidR="003D1559" w:rsidRPr="002D727F" w:rsidTr="00451B7F">
        <w:trPr>
          <w:trHeight w:val="1797"/>
        </w:trPr>
        <w:tc>
          <w:tcPr>
            <w:tcW w:w="5148" w:type="dxa"/>
          </w:tcPr>
          <w:p w:rsidR="00E20CD0" w:rsidRDefault="00004036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CF3668">
              <w:rPr>
                <w:rFonts w:ascii="Calibri" w:hAnsi="Calibri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9330D8" wp14:editId="23C5B400">
                      <wp:simplePos x="0" y="0"/>
                      <wp:positionH relativeFrom="column">
                        <wp:posOffset>-453788</wp:posOffset>
                      </wp:positionH>
                      <wp:positionV relativeFrom="paragraph">
                        <wp:posOffset>100178</wp:posOffset>
                      </wp:positionV>
                      <wp:extent cx="4735195" cy="5090160"/>
                      <wp:effectExtent l="0" t="0" r="825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5195" cy="509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1B7F" w:rsidRPr="002B3DDD" w:rsidRDefault="00CF3668" w:rsidP="00451B7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PLEASE RESERVE ME: (number) ______ TABLE(S), </w:t>
                                  </w:r>
                                </w:p>
                                <w:p w:rsidR="00522B35" w:rsidRDefault="00522B35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2B3DDD" w:rsidRPr="00522B35" w:rsidRDefault="00522B35" w:rsidP="002B3DDD">
                                  <w:pPr>
                                    <w:ind w:left="709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EVENT: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35557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HCF Charity Ball</w:t>
                                  </w:r>
                                  <w:r w:rsidR="002B3DDD" w:rsidRPr="00522B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522B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2014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DATE: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93844"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55577">
                                    <w:rPr>
                                      <w:sz w:val="22"/>
                                      <w:szCs w:val="22"/>
                                    </w:rPr>
                                    <w:t>October</w:t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2014 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VENUE:  </w:t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CF3668" w:rsidRPr="002B3DDD">
                                    <w:rPr>
                                      <w:sz w:val="22"/>
                                      <w:szCs w:val="22"/>
                                    </w:rPr>
                                    <w:t>THE DORCHESTER, LONDON, W1</w:t>
                                  </w:r>
                                  <w:r w:rsidR="00451B7F" w:rsidRPr="002B3DDD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CF3668" w:rsidRPr="002B3DDD" w:rsidRDefault="00CF3668" w:rsidP="00623AAC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>The cost per table is</w:t>
                                  </w:r>
                                  <w:r w:rsidR="00522B35">
                                    <w:rPr>
                                      <w:sz w:val="22"/>
                                      <w:szCs w:val="22"/>
                                    </w:rPr>
                                    <w:t xml:space="preserve"> £</w:t>
                                  </w:r>
                                  <w:r w:rsidR="00355577">
                                    <w:rPr>
                                      <w:sz w:val="22"/>
                                      <w:szCs w:val="22"/>
                                    </w:rPr>
                                    <w:t>1,500</w:t>
                                  </w:r>
                                  <w:r w:rsidR="00623AAC">
                                    <w:rPr>
                                      <w:sz w:val="22"/>
                                      <w:szCs w:val="22"/>
                                    </w:rPr>
                                    <w:t xml:space="preserve"> for 10 or £1,750 for 12</w:t>
                                  </w:r>
                                  <w:r w:rsidR="0035369F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2B3DDD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F3668" w:rsidRPr="002B3DDD" w:rsidRDefault="002B3DDD" w:rsidP="002B3DDD">
                                  <w:pPr>
                                    <w:ind w:left="7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To confirm your reservation</w:t>
                                  </w:r>
                                  <w:r w:rsidR="00CF3668" w:rsidRPr="002B3DDD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provide a deposit of 50%. 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33BE0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TOTAL DEPOSIT</w:t>
                                  </w:r>
                                  <w:r w:rsidR="00451B7F">
                                    <w:rPr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</w:t>
                                  </w:r>
                                </w:p>
                                <w:p w:rsidR="00CF3668" w:rsidRPr="00633BE0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B3DDD">
                                    <w:rPr>
                                      <w:sz w:val="20"/>
                                      <w:szCs w:val="20"/>
                                    </w:rPr>
                                    <w:t>Invoice</w:t>
                                  </w:r>
                                  <w:r w:rsidR="00633BE0">
                                    <w:rPr>
                                      <w:sz w:val="20"/>
                                      <w:szCs w:val="20"/>
                                    </w:rPr>
                                    <w:t xml:space="preserve"> for each </w:t>
                                  </w:r>
                                  <w:r w:rsidR="002C5625">
                                    <w:rPr>
                                      <w:sz w:val="20"/>
                                      <w:szCs w:val="20"/>
                                    </w:rPr>
                                    <w:t>installment</w:t>
                                  </w:r>
                                  <w:r w:rsidR="00CF3668" w:rsidRPr="00D776C4">
                                    <w:rPr>
                                      <w:sz w:val="18"/>
                                    </w:rPr>
                                    <w:t xml:space="preserve"> will be submitted on receipt of your deposit</w:t>
                                  </w:r>
                                </w:p>
                                <w:p w:rsidR="00004036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004036" w:rsidP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HOST NAME</w:t>
                                  </w:r>
                                  <w:r w:rsidR="00CF3668"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_________________________________________</w:t>
                                  </w:r>
                                  <w:r w:rsidR="00451B7F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   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 xml:space="preserve">COMPANY: 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_______________________________________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4036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4036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ADDRESS: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6C4" w:rsidRDefault="00D776C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TELEPHONE: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00403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EMAIL: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CF3668" w:rsidRPr="00D776C4">
                                    <w:rPr>
                                      <w:sz w:val="20"/>
                                      <w:szCs w:val="20"/>
                                    </w:rPr>
                                    <w:t>______________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___________________________</w:t>
                                  </w:r>
                                </w:p>
                                <w:p w:rsidR="00451B7F" w:rsidRDefault="00451B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F3668" w:rsidRPr="00D776C4" w:rsidRDefault="00CF36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>WEBSITE:</w:t>
                                  </w:r>
                                  <w:r w:rsidRPr="00D776C4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______________</w:t>
                                  </w:r>
                                  <w:r w:rsidR="00004036">
                                    <w:rPr>
                                      <w:sz w:val="20"/>
                                      <w:szCs w:val="20"/>
                                    </w:rPr>
                                    <w:t>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5.75pt;margin-top:7.9pt;width:372.85pt;height:4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" stroked="f">
                      <v:textbox>
                        <w:txbxContent>
                          <w:p w:rsidR="00451B7F" w:rsidRPr="002B3DDD" w:rsidRDefault="00CF3668" w:rsidP="00451B7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PLEASE RESERVE ME: (number) ______ TABLE(S), </w:t>
                            </w:r>
                          </w:p>
                          <w:p w:rsidR="00522B35" w:rsidRDefault="00522B35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B3DDD" w:rsidRPr="00522B35" w:rsidRDefault="00522B35" w:rsidP="002B3DDD">
                            <w:pPr>
                              <w:ind w:left="709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55577">
                              <w:rPr>
                                <w:b/>
                                <w:sz w:val="22"/>
                                <w:szCs w:val="22"/>
                              </w:rPr>
                              <w:t>HCF Charity Ball</w:t>
                            </w:r>
                            <w:r w:rsidR="002B3DDD" w:rsidRPr="00522B3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b/>
                                <w:sz w:val="22"/>
                                <w:szCs w:val="22"/>
                              </w:rPr>
                              <w:t>2014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>FRIDAY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93844"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55577">
                              <w:rPr>
                                <w:sz w:val="22"/>
                                <w:szCs w:val="22"/>
                              </w:rPr>
                              <w:t>October</w:t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 xml:space="preserve"> 2014 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VENUE:  </w:t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CF3668" w:rsidRPr="002B3DDD">
                              <w:rPr>
                                <w:sz w:val="22"/>
                                <w:szCs w:val="22"/>
                              </w:rPr>
                              <w:t>THE DORCHESTER, LONDON, W1</w:t>
                            </w:r>
                            <w:r w:rsidR="00451B7F" w:rsidRPr="002B3DD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F3668" w:rsidRPr="002B3DDD" w:rsidRDefault="00CF3668" w:rsidP="00623AAC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br/>
                              <w:t>The cost per table is</w:t>
                            </w:r>
                            <w:r w:rsidR="00522B35">
                              <w:rPr>
                                <w:sz w:val="22"/>
                                <w:szCs w:val="22"/>
                              </w:rPr>
                              <w:t xml:space="preserve"> £</w:t>
                            </w:r>
                            <w:r w:rsidR="00355577">
                              <w:rPr>
                                <w:sz w:val="22"/>
                                <w:szCs w:val="22"/>
                              </w:rPr>
                              <w:t>1,500</w:t>
                            </w:r>
                            <w:r w:rsidR="00623AAC">
                              <w:rPr>
                                <w:sz w:val="22"/>
                                <w:szCs w:val="22"/>
                              </w:rPr>
                              <w:t xml:space="preserve"> for 10 or £1,750 for 12</w:t>
                            </w:r>
                            <w:bookmarkStart w:id="1" w:name="_GoBack"/>
                            <w:bookmarkEnd w:id="1"/>
                            <w:r w:rsidR="0035369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B3DDD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F3668" w:rsidRPr="002B3DDD" w:rsidRDefault="002B3DDD" w:rsidP="002B3DDD">
                            <w:pPr>
                              <w:ind w:left="709"/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b/>
                                <w:sz w:val="22"/>
                                <w:szCs w:val="22"/>
                              </w:rPr>
                              <w:t>To confirm your reservation</w:t>
                            </w:r>
                            <w:r w:rsidR="00CF3668" w:rsidRPr="002B3DD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provide a deposit of 50%. 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3BE0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TOTAL DEPOSIT</w:t>
                            </w:r>
                            <w:r w:rsidR="00451B7F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CF3668" w:rsidRPr="00633BE0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3DDD">
                              <w:rPr>
                                <w:sz w:val="20"/>
                                <w:szCs w:val="20"/>
                              </w:rPr>
                              <w:t>Invoice</w:t>
                            </w:r>
                            <w:r w:rsidR="00633BE0">
                              <w:rPr>
                                <w:sz w:val="20"/>
                                <w:szCs w:val="20"/>
                              </w:rPr>
                              <w:t xml:space="preserve"> for each </w:t>
                            </w:r>
                            <w:r w:rsidR="002C5625">
                              <w:rPr>
                                <w:sz w:val="20"/>
                                <w:szCs w:val="20"/>
                              </w:rPr>
                              <w:t>installment</w:t>
                            </w:r>
                            <w:r w:rsidR="00CF3668" w:rsidRPr="00D776C4">
                              <w:rPr>
                                <w:sz w:val="18"/>
                              </w:rPr>
                              <w:t xml:space="preserve"> will be submitted on receipt of your deposit</w:t>
                            </w:r>
                          </w:p>
                          <w:p w:rsidR="00004036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004036" w:rsidP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HOST NAME</w:t>
                            </w:r>
                            <w:r w:rsidR="00CF3668" w:rsidRPr="00D776C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  <w:r w:rsidR="00451B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 xml:space="preserve">COMPANY: 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_______________________________________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4036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4036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ADDRESS: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6C4" w:rsidRDefault="00D776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TELEPHONE: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0040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EMAIL: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F3668" w:rsidRPr="00D776C4">
                              <w:rPr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:rsidR="00451B7F" w:rsidRDefault="00451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3668" w:rsidRPr="00D776C4" w:rsidRDefault="00CF36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76C4">
                              <w:rPr>
                                <w:sz w:val="20"/>
                                <w:szCs w:val="20"/>
                              </w:rPr>
                              <w:t>WEBSITE:</w:t>
                            </w:r>
                            <w:r w:rsidRPr="00D776C4">
                              <w:rPr>
                                <w:sz w:val="20"/>
                                <w:szCs w:val="20"/>
                              </w:rPr>
                              <w:tab/>
                              <w:t>______________</w:t>
                            </w:r>
                            <w:r w:rsidR="00004036">
                              <w:rPr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0CD0" w:rsidRPr="002D727F" w:rsidRDefault="00E20CD0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37128B" w:rsidRDefault="00004036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  <w:r w:rsidRPr="00D776C4">
              <w:rPr>
                <w:rFonts w:ascii="Calibri" w:hAnsi="Calibri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971C32" wp14:editId="2A218CD9">
                      <wp:simplePos x="0" y="0"/>
                      <wp:positionH relativeFrom="column">
                        <wp:posOffset>726402</wp:posOffset>
                      </wp:positionH>
                      <wp:positionV relativeFrom="paragraph">
                        <wp:posOffset>94084</wp:posOffset>
                      </wp:positionV>
                      <wp:extent cx="2797174" cy="4353636"/>
                      <wp:effectExtent l="0" t="0" r="22860" b="2794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174" cy="4353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6C4" w:rsidRPr="002C5625" w:rsidRDefault="00D776C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C562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ALL CORRESPONDENCE SHOULD BE ADDRESSED TO THE EVENT ORGANISERS: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Household Cavalry Foundation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Horse Guards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Whitehall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London</w:t>
                                  </w:r>
                                </w:p>
                                <w:p w:rsidR="00D776C4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SW1A 2AX</w:t>
                                  </w:r>
                                </w:p>
                                <w:p w:rsidR="00633BE0" w:rsidRPr="002B3DDD" w:rsidRDefault="00633BE0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3BE0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Telephone:</w:t>
                                  </w: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020 7839 4858</w:t>
                                  </w:r>
                                </w:p>
                                <w:p w:rsidR="00D776C4" w:rsidRPr="002B3DDD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776C4" w:rsidRDefault="00D776C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3DDD">
                                    <w:rPr>
                                      <w:sz w:val="22"/>
                                      <w:szCs w:val="22"/>
                                    </w:rPr>
                                    <w:t>Please be aware that our cancellation terms are as follows: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he deposit is non-refundable;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C</w:t>
                                  </w:r>
                                  <w:r w:rsidR="00D776C4"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ancellation within 3 months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 xml:space="preserve"> 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: a 50% refund of total amount payable will be granted;</w:t>
                                  </w:r>
                                </w:p>
                                <w:p w:rsidR="00D776C4" w:rsidRDefault="00522B35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ancellation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between 6 </w:t>
                                  </w:r>
                                  <w:r w:rsidR="00D776C4" w:rsidRPr="00004036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weeks and 3 months</w:t>
                                  </w:r>
                                  <w:r w:rsidR="00004036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>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>: a 25% refund of total amount payable will be granted;</w:t>
                                  </w:r>
                                </w:p>
                                <w:p w:rsidR="00D776C4" w:rsidRDefault="002B3DDD" w:rsidP="00D776C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C</w:t>
                                  </w:r>
                                  <w:r w:rsidR="008B380C"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ancellation 6 weeks or</w:t>
                                  </w:r>
                                  <w:r w:rsidR="00D776C4" w:rsidRPr="008B380C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less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82120">
                                    <w:rPr>
                                      <w:sz w:val="22"/>
                                      <w:szCs w:val="22"/>
                                    </w:rPr>
                                    <w:t>of event date</w:t>
                                  </w:r>
                                  <w:r w:rsidR="00D776C4" w:rsidRPr="002B3DDD">
                                    <w:rPr>
                                      <w:sz w:val="22"/>
                                      <w:szCs w:val="22"/>
                                    </w:rPr>
                                    <w:t xml:space="preserve"> – no refund. </w:t>
                                  </w:r>
                                </w:p>
                                <w:p w:rsidR="00522B35" w:rsidRDefault="00522B35" w:rsidP="00522B35">
                                  <w:pPr>
                                    <w:pStyle w:val="Instructions"/>
                                    <w:spacing w:before="0" w:line="240" w:lineRule="auto"/>
                                    <w:ind w:left="-142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2B35" w:rsidRPr="00DD72B4" w:rsidRDefault="00522B35" w:rsidP="00522B35">
                                  <w:pPr>
                                    <w:pStyle w:val="Instructions"/>
                                    <w:spacing w:before="0" w:line="240" w:lineRule="auto"/>
                                    <w:ind w:left="-142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22B35" w:rsidRPr="00522B35" w:rsidRDefault="00522B35" w:rsidP="00522B3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57.2pt;margin-top:7.4pt;width:220.25pt;height:34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" filled="f" strokecolor="#1f497d [3215]">
                      <v:textbox>
                        <w:txbxContent>
                          <w:p w:rsidR="00D776C4" w:rsidRPr="002C5625" w:rsidRDefault="00D776C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C5625">
                              <w:rPr>
                                <w:b/>
                                <w:sz w:val="22"/>
                                <w:szCs w:val="22"/>
                              </w:rPr>
                              <w:t>ALL CORRESPONDENCE SHOULD BE ADDRESSED TO THE EVENT ORGANISERS: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Household Cavalry Foundation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Horse Guards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Whitehall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London</w:t>
                            </w:r>
                          </w:p>
                          <w:p w:rsidR="00D776C4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SW1A 2AX</w:t>
                            </w:r>
                          </w:p>
                          <w:p w:rsidR="00633BE0" w:rsidRPr="002B3DDD" w:rsidRDefault="00633BE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3BE0">
                              <w:rPr>
                                <w:b/>
                                <w:sz w:val="22"/>
                                <w:szCs w:val="22"/>
                              </w:rPr>
                              <w:t>Telephone:</w:t>
                            </w:r>
                            <w:r w:rsidRPr="002B3DDD">
                              <w:rPr>
                                <w:sz w:val="22"/>
                                <w:szCs w:val="22"/>
                              </w:rPr>
                              <w:t xml:space="preserve"> 020 7839 4858</w:t>
                            </w:r>
                          </w:p>
                          <w:p w:rsidR="00D776C4" w:rsidRPr="002B3DDD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776C4" w:rsidRDefault="00D776C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3DDD">
                              <w:rPr>
                                <w:sz w:val="22"/>
                                <w:szCs w:val="22"/>
                              </w:rPr>
                              <w:t>Please be aware that our cancellation terms are as follows: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he deposit is non-refundable;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D776C4"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ancellation within 3 months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 xml:space="preserve"> 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: a 50% refund of total amount payable will be granted;</w:t>
                            </w:r>
                          </w:p>
                          <w:p w:rsidR="00D776C4" w:rsidRDefault="00522B35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ancellation </w:t>
                            </w:r>
                            <w:r w:rsidR="00982120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between 6 </w:t>
                            </w:r>
                            <w:r w:rsidR="00D776C4" w:rsidRPr="00004036">
                              <w:rPr>
                                <w:sz w:val="22"/>
                                <w:szCs w:val="22"/>
                                <w:u w:val="single"/>
                              </w:rPr>
                              <w:t>weeks and 3 months</w:t>
                            </w:r>
                            <w:r w:rsidR="0000403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>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>: a 25% refund of total amount payable will be granted;</w:t>
                            </w:r>
                          </w:p>
                          <w:p w:rsidR="00D776C4" w:rsidRDefault="002B3DDD" w:rsidP="00D776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>C</w:t>
                            </w:r>
                            <w:r w:rsidR="008B380C"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>ancellation 6 weeks or</w:t>
                            </w:r>
                            <w:r w:rsidR="00D776C4" w:rsidRPr="008B380C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less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2120">
                              <w:rPr>
                                <w:sz w:val="22"/>
                                <w:szCs w:val="22"/>
                              </w:rPr>
                              <w:t>of event date</w:t>
                            </w:r>
                            <w:r w:rsidR="00D776C4" w:rsidRPr="002B3DDD">
                              <w:rPr>
                                <w:sz w:val="22"/>
                                <w:szCs w:val="22"/>
                              </w:rPr>
                              <w:t xml:space="preserve"> – no refund. </w:t>
                            </w:r>
                          </w:p>
                          <w:p w:rsidR="00522B35" w:rsidRDefault="00522B35" w:rsidP="00522B35">
                            <w:pPr>
                              <w:pStyle w:val="Instructions"/>
                              <w:spacing w:before="0" w:line="240" w:lineRule="auto"/>
                              <w:ind w:left="-142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522B35" w:rsidRPr="00DD72B4" w:rsidRDefault="00522B35" w:rsidP="00522B35">
                            <w:pPr>
                              <w:pStyle w:val="Instructions"/>
                              <w:spacing w:before="0" w:line="240" w:lineRule="auto"/>
                              <w:ind w:left="-142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522B35" w:rsidRPr="00522B35" w:rsidRDefault="00522B35" w:rsidP="00522B3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776C4" w:rsidRDefault="00D776C4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</w:p>
          <w:p w:rsidR="00D776C4" w:rsidRPr="002D727F" w:rsidRDefault="00D776C4" w:rsidP="002D727F">
            <w:pPr>
              <w:tabs>
                <w:tab w:val="left" w:pos="3330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  <w:tr w:rsidR="003D1559" w:rsidRPr="002D727F" w:rsidTr="00451B7F">
        <w:trPr>
          <w:cantSplit/>
          <w:trHeight w:hRule="exact" w:val="216"/>
        </w:trPr>
        <w:tc>
          <w:tcPr>
            <w:tcW w:w="5148" w:type="dxa"/>
          </w:tcPr>
          <w:p w:rsidR="0037128B" w:rsidRPr="002D727F" w:rsidRDefault="0037128B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37128B" w:rsidRPr="002D727F" w:rsidRDefault="0037128B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3D1559" w:rsidRPr="002D727F" w:rsidTr="00451B7F">
        <w:trPr>
          <w:trHeight w:val="1440"/>
        </w:trPr>
        <w:tc>
          <w:tcPr>
            <w:tcW w:w="5148" w:type="dxa"/>
          </w:tcPr>
          <w:p w:rsidR="0093568C" w:rsidRPr="002D727F" w:rsidRDefault="0093568C" w:rsidP="00C43BEB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48" w:type="dxa"/>
          </w:tcPr>
          <w:p w:rsidR="0093568C" w:rsidRPr="002D727F" w:rsidRDefault="0093568C" w:rsidP="00C43BE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93568C" w:rsidRPr="00DC1FB8" w:rsidRDefault="0093568C" w:rsidP="003D1559">
      <w:pPr>
        <w:rPr>
          <w:rFonts w:ascii="Calibri" w:hAnsi="Calibri"/>
          <w:sz w:val="20"/>
          <w:szCs w:val="20"/>
        </w:rPr>
      </w:pPr>
    </w:p>
    <w:p w:rsidR="003D1559" w:rsidRDefault="003D1559" w:rsidP="003D1559">
      <w:pPr>
        <w:pStyle w:val="Instructions"/>
        <w:spacing w:before="0"/>
        <w:rPr>
          <w:rFonts w:ascii="Calibri" w:hAnsi="Calibri"/>
          <w:b/>
          <w:sz w:val="20"/>
          <w:szCs w:val="20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484D6C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  <w:r w:rsidRPr="0033111A">
        <w:rPr>
          <w:rFonts w:ascii="Calibri" w:hAnsi="Calibr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B03F8" wp14:editId="3BC3EE47">
                <wp:simplePos x="0" y="0"/>
                <wp:positionH relativeFrom="column">
                  <wp:posOffset>3981734</wp:posOffset>
                </wp:positionH>
                <wp:positionV relativeFrom="paragraph">
                  <wp:posOffset>136042</wp:posOffset>
                </wp:positionV>
                <wp:extent cx="2754934" cy="873456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934" cy="873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1A" w:rsidRPr="0031042B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heque</w:t>
                            </w:r>
                            <w:proofErr w:type="spellEnd"/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Please make all </w:t>
                            </w:r>
                            <w:proofErr w:type="spellStart"/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cheques</w:t>
                            </w:r>
                            <w:proofErr w:type="spellEnd"/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payable to </w:t>
                            </w: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Household Cavalry Foundation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and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return to above address </w:t>
                            </w:r>
                          </w:p>
                          <w:p w:rsidR="0033111A" w:rsidRDefault="003311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3.5pt;margin-top:10.7pt;width:216.9pt;height:6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" filled="f" stroked="f">
                <v:textbox>
                  <w:txbxContent>
                    <w:p w:rsidR="0033111A" w:rsidRPr="0031042B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C</w:t>
                      </w: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heque</w:t>
                      </w:r>
                      <w:proofErr w:type="spellEnd"/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Please make all </w:t>
                      </w:r>
                      <w:proofErr w:type="spellStart"/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>cheques</w:t>
                      </w:r>
                      <w:proofErr w:type="spellEnd"/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payable to </w:t>
                      </w: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Household Cavalry Foundation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and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return to above address </w:t>
                      </w:r>
                    </w:p>
                    <w:p w:rsidR="0033111A" w:rsidRDefault="0033111A"/>
                  </w:txbxContent>
                </v:textbox>
              </v:shape>
            </w:pict>
          </mc:Fallback>
        </mc:AlternateContent>
      </w: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CF3668" w:rsidRDefault="00CF3668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2B3DDD" w:rsidRDefault="002B3DDD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33111A" w:rsidRDefault="0033111A" w:rsidP="002D727F">
      <w:pPr>
        <w:pStyle w:val="Instructions"/>
        <w:spacing w:before="0" w:line="240" w:lineRule="auto"/>
        <w:rPr>
          <w:rFonts w:ascii="Calibri" w:hAnsi="Calibri"/>
          <w:b/>
          <w:sz w:val="20"/>
          <w:szCs w:val="20"/>
          <w:u w:val="single"/>
        </w:rPr>
      </w:pPr>
    </w:p>
    <w:p w:rsidR="008C0C4D" w:rsidRPr="0033111A" w:rsidRDefault="00E72946" w:rsidP="0033111A">
      <w:pPr>
        <w:pStyle w:val="Instructions"/>
        <w:spacing w:before="0" w:line="240" w:lineRule="auto"/>
        <w:ind w:left="-426"/>
        <w:rPr>
          <w:rFonts w:ascii="Calibri" w:hAnsi="Calibri"/>
          <w:b/>
          <w:sz w:val="24"/>
          <w:szCs w:val="24"/>
          <w:u w:val="single"/>
        </w:rPr>
        <w:sectPr w:rsidR="008C0C4D" w:rsidRPr="0033111A" w:rsidSect="00CC5397">
          <w:headerReference w:type="default" r:id="rId9"/>
          <w:footerReference w:type="default" r:id="rId10"/>
          <w:pgSz w:w="12240" w:h="15840"/>
          <w:pgMar w:top="993" w:right="1080" w:bottom="720" w:left="1080" w:header="720" w:footer="332" w:gutter="0"/>
          <w:cols w:space="720"/>
          <w:docGrid w:linePitch="360"/>
        </w:sectPr>
      </w:pPr>
      <w:r w:rsidRPr="0033111A">
        <w:rPr>
          <w:rFonts w:ascii="Calibri" w:hAnsi="Calibri"/>
          <w:b/>
          <w:sz w:val="24"/>
          <w:szCs w:val="24"/>
          <w:u w:val="single"/>
        </w:rPr>
        <w:t>Payment options:</w:t>
      </w:r>
    </w:p>
    <w:p w:rsidR="00004036" w:rsidRDefault="0033111A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0"/>
          <w:szCs w:val="20"/>
        </w:rPr>
      </w:pPr>
      <w:r w:rsidRPr="0033111A">
        <w:rPr>
          <w:rFonts w:ascii="Calibri" w:hAnsi="Calibri"/>
          <w:b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C5EE2" wp14:editId="0970AD17">
                <wp:simplePos x="0" y="0"/>
                <wp:positionH relativeFrom="column">
                  <wp:posOffset>-38498</wp:posOffset>
                </wp:positionH>
                <wp:positionV relativeFrom="paragraph">
                  <wp:posOffset>54202</wp:posOffset>
                </wp:positionV>
                <wp:extent cx="388900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0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By BACS: </w:t>
                            </w:r>
                            <w:r w:rsidRPr="00522B35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Please include Host Name as reference </w:t>
                            </w:r>
                          </w:p>
                          <w:p w:rsidR="0033111A" w:rsidRPr="0031042B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Account name: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 xml:space="preserve">The Household Cavalry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="0062611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Central </w:t>
                            </w:r>
                            <w:r w:rsidRPr="0031042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Charitable Fund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Account no: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="00700B9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13068909</w:t>
                            </w:r>
                          </w:p>
                          <w:p w:rsidR="0033111A" w:rsidRPr="00522B35" w:rsidRDefault="0033111A" w:rsidP="0033111A">
                            <w:pPr>
                              <w:pStyle w:val="Instructions"/>
                              <w:spacing w:before="0" w:line="240" w:lineRule="auto"/>
                              <w:ind w:left="14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22B3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Sort code: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="00700B9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22B3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16-19-26</w:t>
                            </w:r>
                          </w:p>
                          <w:p w:rsidR="0033111A" w:rsidRDefault="003311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3.05pt;margin-top:4.25pt;width:306.2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" filled="f" stroked="f">
                <v:textbox style="mso-fit-shape-to-text:t">
                  <w:txbxContent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By BACS: </w:t>
                      </w:r>
                      <w:r w:rsidRPr="00522B35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Please include Host Name as reference </w:t>
                      </w:r>
                    </w:p>
                    <w:p w:rsidR="0033111A" w:rsidRPr="0031042B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Account name: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 xml:space="preserve">The Household Cavalry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="00626110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Central </w:t>
                      </w:r>
                      <w:r w:rsidRPr="0031042B">
                        <w:rPr>
                          <w:rFonts w:ascii="Calibri" w:hAnsi="Calibri"/>
                          <w:sz w:val="22"/>
                          <w:szCs w:val="22"/>
                        </w:rPr>
                        <w:t>Charitable Fund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Account no: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="00700B9D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>13068909</w:t>
                      </w:r>
                    </w:p>
                    <w:p w:rsidR="0033111A" w:rsidRPr="00522B35" w:rsidRDefault="0033111A" w:rsidP="0033111A">
                      <w:pPr>
                        <w:pStyle w:val="Instructions"/>
                        <w:spacing w:before="0" w:line="240" w:lineRule="auto"/>
                        <w:ind w:left="14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22B3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Sort code: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="00700B9D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</w:t>
                      </w:r>
                      <w:r w:rsidRPr="00522B35">
                        <w:rPr>
                          <w:rFonts w:ascii="Calibri" w:hAnsi="Calibri"/>
                          <w:sz w:val="22"/>
                          <w:szCs w:val="22"/>
                        </w:rPr>
                        <w:t>16-19-26</w:t>
                      </w:r>
                    </w:p>
                    <w:p w:rsidR="0033111A" w:rsidRDefault="0033111A"/>
                  </w:txbxContent>
                </v:textbox>
              </v:shape>
            </w:pict>
          </mc:Fallback>
        </mc:AlternateContent>
      </w:r>
    </w:p>
    <w:p w:rsidR="00235B63" w:rsidRPr="00522B35" w:rsidRDefault="00235B63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2"/>
          <w:szCs w:val="22"/>
        </w:rPr>
      </w:pPr>
    </w:p>
    <w:bookmarkStart w:id="0" w:name="_GoBack"/>
    <w:bookmarkEnd w:id="0"/>
    <w:p w:rsidR="008C0C4D" w:rsidRPr="00522B35" w:rsidRDefault="00484D6C" w:rsidP="009C6251">
      <w:pPr>
        <w:pStyle w:val="Instructions"/>
        <w:spacing w:before="0" w:line="240" w:lineRule="auto"/>
        <w:ind w:left="142"/>
        <w:rPr>
          <w:rFonts w:ascii="Calibri" w:hAnsi="Calibri"/>
          <w:b/>
          <w:sz w:val="22"/>
          <w:szCs w:val="22"/>
        </w:rPr>
      </w:pPr>
      <w:r w:rsidRPr="00522B35">
        <w:rPr>
          <w:rFonts w:ascii="Calibri" w:hAnsi="Calibri"/>
          <w:b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53C0A" wp14:editId="709D3BB9">
                <wp:simplePos x="0" y="0"/>
                <wp:positionH relativeFrom="column">
                  <wp:posOffset>537106</wp:posOffset>
                </wp:positionH>
                <wp:positionV relativeFrom="paragraph">
                  <wp:posOffset>33636</wp:posOffset>
                </wp:positionV>
                <wp:extent cx="3037205" cy="9410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D88" w:rsidRDefault="00242D88" w:rsidP="00522B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For more information please visit </w:t>
                            </w:r>
                            <w:hyperlink r:id="rId11" w:history="1">
                              <w:r w:rsidRPr="004D1902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www.hcavfoundation.org</w:t>
                              </w:r>
                            </w:hyperlink>
                          </w:p>
                          <w:p w:rsidR="00522B35" w:rsidRPr="00522B35" w:rsidRDefault="00242D88" w:rsidP="00522B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Thank you for your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.3pt;margin-top:2.65pt;width:239.15pt;height:7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" filled="f" stroked="f">
                <v:textbox>
                  <w:txbxContent>
                    <w:p w:rsidR="00242D88" w:rsidRDefault="00242D88" w:rsidP="00522B3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For more information please visit </w:t>
                      </w:r>
                      <w:hyperlink r:id="rId12" w:history="1">
                        <w:r w:rsidRPr="004D1902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www.hcavfoundation.org</w:t>
                        </w:r>
                      </w:hyperlink>
                    </w:p>
                    <w:p w:rsidR="00522B35" w:rsidRPr="00522B35" w:rsidRDefault="00242D88" w:rsidP="00522B3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Thank you for your support.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0C4D" w:rsidRPr="00522B35" w:rsidSect="00113333">
      <w:type w:val="continuous"/>
      <w:pgSz w:w="12240" w:h="15840"/>
      <w:pgMar w:top="993" w:right="1080" w:bottom="720" w:left="426" w:header="720" w:footer="33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946" w:rsidRDefault="00E72946" w:rsidP="00E72946">
      <w:pPr>
        <w:spacing w:line="240" w:lineRule="auto"/>
      </w:pPr>
      <w:r>
        <w:separator/>
      </w:r>
    </w:p>
  </w:endnote>
  <w:endnote w:type="continuationSeparator" w:id="0">
    <w:p w:rsidR="00E72946" w:rsidRDefault="00E72946" w:rsidP="00E729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C4D" w:rsidRDefault="002D727F" w:rsidP="00DC1FB8">
    <w:pPr>
      <w:pStyle w:val="Footer"/>
      <w:jc w:val="center"/>
      <w:rPr>
        <w:rFonts w:ascii="Calibri" w:hAnsi="Calibri"/>
        <w:sz w:val="16"/>
        <w:szCs w:val="16"/>
      </w:rPr>
    </w:pPr>
    <w:r w:rsidRPr="003D1559">
      <w:rPr>
        <w:rFonts w:ascii="Calibri" w:hAnsi="Calibri"/>
        <w:sz w:val="16"/>
        <w:szCs w:val="16"/>
      </w:rPr>
      <w:t xml:space="preserve"> </w:t>
    </w:r>
  </w:p>
  <w:p w:rsidR="008C0C4D" w:rsidRDefault="008C0C4D" w:rsidP="00DC1FB8">
    <w:pPr>
      <w:pStyle w:val="Footer"/>
      <w:jc w:val="center"/>
      <w:rPr>
        <w:rFonts w:ascii="Calibri" w:hAnsi="Calibri"/>
        <w:sz w:val="16"/>
        <w:szCs w:val="16"/>
      </w:rPr>
    </w:pPr>
  </w:p>
  <w:p w:rsidR="008C0C4D" w:rsidRDefault="008C0C4D" w:rsidP="00DC1FB8">
    <w:pPr>
      <w:pStyle w:val="Footer"/>
      <w:jc w:val="center"/>
      <w:rPr>
        <w:rFonts w:ascii="Calibri" w:hAnsi="Calibri"/>
        <w:sz w:val="16"/>
        <w:szCs w:val="16"/>
      </w:rPr>
    </w:pPr>
  </w:p>
  <w:p w:rsidR="008C0C4D" w:rsidRDefault="00484D6C" w:rsidP="008C0C4D">
    <w:pPr>
      <w:pStyle w:val="Footer"/>
      <w:jc w:val="center"/>
      <w:rPr>
        <w:rFonts w:ascii="Calibri" w:hAnsi="Calibri"/>
        <w:sz w:val="16"/>
        <w:szCs w:val="16"/>
      </w:rPr>
    </w:pP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122F543F" wp14:editId="3CBFADC2">
          <wp:extent cx="1344930" cy="627797"/>
          <wp:effectExtent l="0" t="0" r="762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6277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2079C026" wp14:editId="79CD2F05">
          <wp:extent cx="928048" cy="617287"/>
          <wp:effectExtent l="0" t="0" r="571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640" cy="6203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4F91BC04" wp14:editId="24E6C031">
          <wp:extent cx="1746914" cy="629743"/>
          <wp:effectExtent l="0" t="0" r="571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997" cy="6294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00B9D"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>
          <wp:extent cx="788016" cy="627797"/>
          <wp:effectExtent l="0" t="0" r="0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ring-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661" cy="634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0B9D">
      <w:rPr>
        <w:rFonts w:ascii="Calibri" w:hAnsi="Calibri"/>
        <w:sz w:val="16"/>
        <w:szCs w:val="16"/>
      </w:rPr>
      <w:t xml:space="preserve">   </w:t>
    </w:r>
    <w:r w:rsidR="00700B9D"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0574E88A" wp14:editId="7109A45C">
          <wp:extent cx="873457" cy="618407"/>
          <wp:effectExtent l="0" t="0" r="317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RS-Jazz-Club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932" cy="62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5EC8F295" wp14:editId="5E0F39AF">
          <wp:extent cx="2715905" cy="396966"/>
          <wp:effectExtent l="0" t="0" r="825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38" cy="3971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noProof/>
        <w:sz w:val="16"/>
        <w:szCs w:val="16"/>
        <w:lang w:val="en-GB" w:eastAsia="en-GB"/>
      </w:rPr>
      <w:drawing>
        <wp:inline distT="0" distB="0" distL="0" distR="0" wp14:anchorId="0924DC93" wp14:editId="662E9964">
          <wp:extent cx="1146411" cy="39666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647" cy="39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C0C4D" w:rsidRDefault="008C0C4D" w:rsidP="008C0C4D">
    <w:pPr>
      <w:pStyle w:val="Footer"/>
      <w:jc w:val="center"/>
      <w:rPr>
        <w:rFonts w:ascii="Calibri" w:hAnsi="Calibri"/>
        <w:sz w:val="16"/>
        <w:szCs w:val="16"/>
      </w:rPr>
    </w:pPr>
  </w:p>
  <w:p w:rsidR="00DC1FB8" w:rsidRPr="003D1559" w:rsidRDefault="00DC1FB8" w:rsidP="008C0C4D">
    <w:pPr>
      <w:pStyle w:val="Footer"/>
      <w:jc w:val="center"/>
      <w:rPr>
        <w:rFonts w:ascii="Calibri" w:hAnsi="Calibri"/>
        <w:sz w:val="16"/>
        <w:szCs w:val="16"/>
      </w:rPr>
    </w:pPr>
    <w:r w:rsidRPr="003D1559">
      <w:rPr>
        <w:rFonts w:ascii="Calibri" w:hAnsi="Calibri"/>
        <w:sz w:val="16"/>
        <w:szCs w:val="16"/>
      </w:rPr>
      <w:t>The Household Cavalry</w:t>
    </w:r>
    <w:r w:rsidR="00D37287" w:rsidRPr="003D1559">
      <w:rPr>
        <w:rFonts w:ascii="Calibri" w:hAnsi="Calibri"/>
        <w:sz w:val="16"/>
        <w:szCs w:val="16"/>
      </w:rPr>
      <w:t xml:space="preserve"> Foundation</w:t>
    </w:r>
    <w:r w:rsidRPr="003D1559">
      <w:rPr>
        <w:rFonts w:ascii="Calibri" w:hAnsi="Calibri"/>
        <w:sz w:val="16"/>
        <w:szCs w:val="16"/>
      </w:rPr>
      <w:t xml:space="preserve"> is a registered charity, No. 1151869 and a registered company, No. 08236363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946" w:rsidRDefault="00E72946" w:rsidP="00E72946">
      <w:pPr>
        <w:spacing w:line="240" w:lineRule="auto"/>
      </w:pPr>
      <w:r>
        <w:separator/>
      </w:r>
    </w:p>
  </w:footnote>
  <w:footnote w:type="continuationSeparator" w:id="0">
    <w:p w:rsidR="00E72946" w:rsidRDefault="00E72946" w:rsidP="00E729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577" w:rsidRPr="00355577" w:rsidRDefault="00355577" w:rsidP="00355577">
    <w:pPr>
      <w:pStyle w:val="Header"/>
      <w:jc w:val="center"/>
      <w:rPr>
        <w:rFonts w:ascii="Calibri" w:hAnsi="Calibri"/>
        <w:noProof/>
        <w:sz w:val="24"/>
        <w:szCs w:val="24"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8855346" wp14:editId="1DD8688B">
          <wp:simplePos x="0" y="0"/>
          <wp:positionH relativeFrom="column">
            <wp:posOffset>1852295</wp:posOffset>
          </wp:positionH>
          <wp:positionV relativeFrom="paragraph">
            <wp:posOffset>-144145</wp:posOffset>
          </wp:positionV>
          <wp:extent cx="2699385" cy="1295400"/>
          <wp:effectExtent l="0" t="0" r="571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FCharityBallLogoFI#896E7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38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27F">
      <w:rPr>
        <w:noProof/>
        <w:lang w:val="en-GB" w:eastAsia="en-GB"/>
      </w:rPr>
      <w:t xml:space="preserve"> </w:t>
    </w:r>
    <w:r w:rsidR="002D727F" w:rsidRPr="007F79F7">
      <w:rPr>
        <w:rFonts w:ascii="Calibri" w:hAnsi="Calibri"/>
        <w:noProof/>
        <w:sz w:val="24"/>
        <w:szCs w:val="24"/>
        <w:lang w:val="en-GB"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B2751F"/>
    <w:multiLevelType w:val="hybridMultilevel"/>
    <w:tmpl w:val="DE88B224"/>
    <w:lvl w:ilvl="0" w:tplc="A842702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3B50D0"/>
    <w:multiLevelType w:val="hybridMultilevel"/>
    <w:tmpl w:val="4C8C2A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F7"/>
    <w:rsid w:val="00004036"/>
    <w:rsid w:val="00113333"/>
    <w:rsid w:val="001E3C2E"/>
    <w:rsid w:val="0021009B"/>
    <w:rsid w:val="00235B63"/>
    <w:rsid w:val="00242D88"/>
    <w:rsid w:val="002B3DDD"/>
    <w:rsid w:val="002C5625"/>
    <w:rsid w:val="002C7A00"/>
    <w:rsid w:val="002D727F"/>
    <w:rsid w:val="0031042B"/>
    <w:rsid w:val="0033111A"/>
    <w:rsid w:val="00341D54"/>
    <w:rsid w:val="0035369F"/>
    <w:rsid w:val="00355577"/>
    <w:rsid w:val="0037128B"/>
    <w:rsid w:val="00393844"/>
    <w:rsid w:val="003D1559"/>
    <w:rsid w:val="003F03CA"/>
    <w:rsid w:val="00424355"/>
    <w:rsid w:val="00451B7F"/>
    <w:rsid w:val="00473FA7"/>
    <w:rsid w:val="00484D6C"/>
    <w:rsid w:val="00490847"/>
    <w:rsid w:val="00522B35"/>
    <w:rsid w:val="005430B3"/>
    <w:rsid w:val="005A6D66"/>
    <w:rsid w:val="005E5DAC"/>
    <w:rsid w:val="00621A2B"/>
    <w:rsid w:val="00623AAC"/>
    <w:rsid w:val="00626110"/>
    <w:rsid w:val="00633BE0"/>
    <w:rsid w:val="006655B9"/>
    <w:rsid w:val="00700B9D"/>
    <w:rsid w:val="00757BC3"/>
    <w:rsid w:val="007F3D8D"/>
    <w:rsid w:val="007F79F7"/>
    <w:rsid w:val="00817B2B"/>
    <w:rsid w:val="00826EE5"/>
    <w:rsid w:val="008B380C"/>
    <w:rsid w:val="008C0C4D"/>
    <w:rsid w:val="008C1DFD"/>
    <w:rsid w:val="008C3A18"/>
    <w:rsid w:val="0093568C"/>
    <w:rsid w:val="00982120"/>
    <w:rsid w:val="009B1EC5"/>
    <w:rsid w:val="009C6251"/>
    <w:rsid w:val="00A67B29"/>
    <w:rsid w:val="00A92C3E"/>
    <w:rsid w:val="00AB03C9"/>
    <w:rsid w:val="00AD5C95"/>
    <w:rsid w:val="00B764B8"/>
    <w:rsid w:val="00B83D15"/>
    <w:rsid w:val="00BD7A44"/>
    <w:rsid w:val="00C43BEB"/>
    <w:rsid w:val="00C60CDF"/>
    <w:rsid w:val="00C71902"/>
    <w:rsid w:val="00CC5397"/>
    <w:rsid w:val="00CF3668"/>
    <w:rsid w:val="00D115C4"/>
    <w:rsid w:val="00D37287"/>
    <w:rsid w:val="00D4146A"/>
    <w:rsid w:val="00D45E69"/>
    <w:rsid w:val="00D76A11"/>
    <w:rsid w:val="00D776C4"/>
    <w:rsid w:val="00DC1FB8"/>
    <w:rsid w:val="00DD72B4"/>
    <w:rsid w:val="00E1592F"/>
    <w:rsid w:val="00E20CD0"/>
    <w:rsid w:val="00E6107D"/>
    <w:rsid w:val="00E72946"/>
    <w:rsid w:val="00F070F1"/>
    <w:rsid w:val="00F52042"/>
    <w:rsid w:val="00FB1848"/>
    <w:rsid w:val="00FB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3A18"/>
    <w:pPr>
      <w:spacing w:line="264" w:lineRule="auto"/>
    </w:pPr>
    <w:rPr>
      <w:rFonts w:asciiTheme="minorHAnsi" w:hAnsiTheme="minorHAnsi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37128B"/>
    <w:pPr>
      <w:spacing w:after="400"/>
      <w:jc w:val="right"/>
      <w:outlineLvl w:val="0"/>
    </w:pPr>
    <w:rPr>
      <w:rFonts w:asciiTheme="majorHAnsi" w:hAnsiTheme="majorHAnsi"/>
      <w:b/>
      <w:color w:val="7F7F7F" w:themeColor="text1" w:themeTint="80"/>
      <w:sz w:val="40"/>
    </w:rPr>
  </w:style>
  <w:style w:type="paragraph" w:styleId="Heading2">
    <w:name w:val="heading 2"/>
    <w:basedOn w:val="Normal"/>
    <w:next w:val="Normal"/>
    <w:qFormat/>
    <w:rsid w:val="0037128B"/>
    <w:pPr>
      <w:jc w:val="right"/>
      <w:outlineLvl w:val="1"/>
    </w:pPr>
    <w:rPr>
      <w:caps/>
    </w:rPr>
  </w:style>
  <w:style w:type="paragraph" w:styleId="Heading3">
    <w:name w:val="heading 3"/>
    <w:basedOn w:val="Normal"/>
    <w:next w:val="Normal"/>
    <w:qFormat/>
    <w:rsid w:val="00D115C4"/>
    <w:pPr>
      <w:outlineLvl w:val="2"/>
    </w:pPr>
    <w:rPr>
      <w:b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E3C2E"/>
    <w:rPr>
      <w:rFonts w:cs="Tahoma"/>
      <w:sz w:val="16"/>
      <w:szCs w:val="16"/>
    </w:rPr>
  </w:style>
  <w:style w:type="paragraph" w:customStyle="1" w:styleId="Amount">
    <w:name w:val="Amount"/>
    <w:basedOn w:val="Normal"/>
    <w:unhideWhenUsed/>
    <w:qFormat/>
    <w:rsid w:val="00D115C4"/>
    <w:pPr>
      <w:jc w:val="right"/>
    </w:pPr>
    <w:rPr>
      <w:szCs w:val="20"/>
    </w:rPr>
  </w:style>
  <w:style w:type="paragraph" w:customStyle="1" w:styleId="ColumnHeadings">
    <w:name w:val="Column Headings"/>
    <w:basedOn w:val="Normal"/>
    <w:qFormat/>
    <w:rsid w:val="0037128B"/>
    <w:pPr>
      <w:jc w:val="center"/>
    </w:pPr>
    <w:rPr>
      <w:b/>
      <w:caps/>
      <w:sz w:val="16"/>
    </w:rPr>
  </w:style>
  <w:style w:type="paragraph" w:customStyle="1" w:styleId="Instructions">
    <w:name w:val="Instructions"/>
    <w:basedOn w:val="Normal"/>
    <w:unhideWhenUsed/>
    <w:qFormat/>
    <w:rsid w:val="008C3A18"/>
    <w:pPr>
      <w:spacing w:before="240"/>
      <w:contextualSpacing/>
    </w:pPr>
  </w:style>
  <w:style w:type="paragraph" w:customStyle="1" w:styleId="Slogan">
    <w:name w:val="Slogan"/>
    <w:basedOn w:val="Heading3"/>
    <w:qFormat/>
    <w:rsid w:val="0037128B"/>
    <w:pPr>
      <w:spacing w:after="240"/>
    </w:pPr>
    <w:rPr>
      <w:b w:val="0"/>
      <w:i/>
      <w:caps w:val="0"/>
      <w:color w:val="7F7F7F" w:themeColor="text1" w:themeTint="80"/>
    </w:rPr>
  </w:style>
  <w:style w:type="paragraph" w:customStyle="1" w:styleId="CompanyName">
    <w:name w:val="Company Name"/>
    <w:basedOn w:val="Normal"/>
    <w:qFormat/>
    <w:rsid w:val="0037128B"/>
    <w:rPr>
      <w:b/>
      <w:sz w:val="24"/>
    </w:rPr>
  </w:style>
  <w:style w:type="paragraph" w:customStyle="1" w:styleId="ThankYou">
    <w:name w:val="Thank You"/>
    <w:basedOn w:val="Normal"/>
    <w:unhideWhenUsed/>
    <w:qFormat/>
    <w:rsid w:val="008C3A18"/>
    <w:pPr>
      <w:spacing w:before="600"/>
      <w:jc w:val="center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621A2B"/>
    <w:rPr>
      <w:color w:val="808080"/>
    </w:rPr>
  </w:style>
  <w:style w:type="paragraph" w:styleId="Header">
    <w:name w:val="header"/>
    <w:basedOn w:val="Normal"/>
    <w:link w:val="Head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72946"/>
    <w:rPr>
      <w:rFonts w:asciiTheme="minorHAnsi" w:hAnsiTheme="minorHAnsi"/>
      <w:spacing w:val="4"/>
      <w:sz w:val="17"/>
      <w:szCs w:val="18"/>
    </w:rPr>
  </w:style>
  <w:style w:type="paragraph" w:styleId="Footer">
    <w:name w:val="footer"/>
    <w:basedOn w:val="Normal"/>
    <w:link w:val="Foot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E72946"/>
    <w:rPr>
      <w:rFonts w:asciiTheme="minorHAnsi" w:hAnsiTheme="minorHAnsi"/>
      <w:spacing w:val="4"/>
      <w:sz w:val="17"/>
      <w:szCs w:val="18"/>
    </w:rPr>
  </w:style>
  <w:style w:type="character" w:styleId="Hyperlink">
    <w:name w:val="Hyperlink"/>
    <w:basedOn w:val="DefaultParagraphFont"/>
    <w:unhideWhenUsed/>
    <w:rsid w:val="00DC1F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D776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3A18"/>
    <w:pPr>
      <w:spacing w:line="264" w:lineRule="auto"/>
    </w:pPr>
    <w:rPr>
      <w:rFonts w:asciiTheme="minorHAnsi" w:hAnsiTheme="minorHAnsi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37128B"/>
    <w:pPr>
      <w:spacing w:after="400"/>
      <w:jc w:val="right"/>
      <w:outlineLvl w:val="0"/>
    </w:pPr>
    <w:rPr>
      <w:rFonts w:asciiTheme="majorHAnsi" w:hAnsiTheme="majorHAnsi"/>
      <w:b/>
      <w:color w:val="7F7F7F" w:themeColor="text1" w:themeTint="80"/>
      <w:sz w:val="40"/>
    </w:rPr>
  </w:style>
  <w:style w:type="paragraph" w:styleId="Heading2">
    <w:name w:val="heading 2"/>
    <w:basedOn w:val="Normal"/>
    <w:next w:val="Normal"/>
    <w:qFormat/>
    <w:rsid w:val="0037128B"/>
    <w:pPr>
      <w:jc w:val="right"/>
      <w:outlineLvl w:val="1"/>
    </w:pPr>
    <w:rPr>
      <w:caps/>
    </w:rPr>
  </w:style>
  <w:style w:type="paragraph" w:styleId="Heading3">
    <w:name w:val="heading 3"/>
    <w:basedOn w:val="Normal"/>
    <w:next w:val="Normal"/>
    <w:qFormat/>
    <w:rsid w:val="00D115C4"/>
    <w:pPr>
      <w:outlineLvl w:val="2"/>
    </w:pPr>
    <w:rPr>
      <w:b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E3C2E"/>
    <w:rPr>
      <w:rFonts w:cs="Tahoma"/>
      <w:sz w:val="16"/>
      <w:szCs w:val="16"/>
    </w:rPr>
  </w:style>
  <w:style w:type="paragraph" w:customStyle="1" w:styleId="Amount">
    <w:name w:val="Amount"/>
    <w:basedOn w:val="Normal"/>
    <w:unhideWhenUsed/>
    <w:qFormat/>
    <w:rsid w:val="00D115C4"/>
    <w:pPr>
      <w:jc w:val="right"/>
    </w:pPr>
    <w:rPr>
      <w:szCs w:val="20"/>
    </w:rPr>
  </w:style>
  <w:style w:type="paragraph" w:customStyle="1" w:styleId="ColumnHeadings">
    <w:name w:val="Column Headings"/>
    <w:basedOn w:val="Normal"/>
    <w:qFormat/>
    <w:rsid w:val="0037128B"/>
    <w:pPr>
      <w:jc w:val="center"/>
    </w:pPr>
    <w:rPr>
      <w:b/>
      <w:caps/>
      <w:sz w:val="16"/>
    </w:rPr>
  </w:style>
  <w:style w:type="paragraph" w:customStyle="1" w:styleId="Instructions">
    <w:name w:val="Instructions"/>
    <w:basedOn w:val="Normal"/>
    <w:unhideWhenUsed/>
    <w:qFormat/>
    <w:rsid w:val="008C3A18"/>
    <w:pPr>
      <w:spacing w:before="240"/>
      <w:contextualSpacing/>
    </w:pPr>
  </w:style>
  <w:style w:type="paragraph" w:customStyle="1" w:styleId="Slogan">
    <w:name w:val="Slogan"/>
    <w:basedOn w:val="Heading3"/>
    <w:qFormat/>
    <w:rsid w:val="0037128B"/>
    <w:pPr>
      <w:spacing w:after="240"/>
    </w:pPr>
    <w:rPr>
      <w:b w:val="0"/>
      <w:i/>
      <w:caps w:val="0"/>
      <w:color w:val="7F7F7F" w:themeColor="text1" w:themeTint="80"/>
    </w:rPr>
  </w:style>
  <w:style w:type="paragraph" w:customStyle="1" w:styleId="CompanyName">
    <w:name w:val="Company Name"/>
    <w:basedOn w:val="Normal"/>
    <w:qFormat/>
    <w:rsid w:val="0037128B"/>
    <w:rPr>
      <w:b/>
      <w:sz w:val="24"/>
    </w:rPr>
  </w:style>
  <w:style w:type="paragraph" w:customStyle="1" w:styleId="ThankYou">
    <w:name w:val="Thank You"/>
    <w:basedOn w:val="Normal"/>
    <w:unhideWhenUsed/>
    <w:qFormat/>
    <w:rsid w:val="008C3A18"/>
    <w:pPr>
      <w:spacing w:before="600"/>
      <w:jc w:val="center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621A2B"/>
    <w:rPr>
      <w:color w:val="808080"/>
    </w:rPr>
  </w:style>
  <w:style w:type="paragraph" w:styleId="Header">
    <w:name w:val="header"/>
    <w:basedOn w:val="Normal"/>
    <w:link w:val="Head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72946"/>
    <w:rPr>
      <w:rFonts w:asciiTheme="minorHAnsi" w:hAnsiTheme="minorHAnsi"/>
      <w:spacing w:val="4"/>
      <w:sz w:val="17"/>
      <w:szCs w:val="18"/>
    </w:rPr>
  </w:style>
  <w:style w:type="paragraph" w:styleId="Footer">
    <w:name w:val="footer"/>
    <w:basedOn w:val="Normal"/>
    <w:link w:val="FooterChar"/>
    <w:unhideWhenUsed/>
    <w:rsid w:val="00E729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E72946"/>
    <w:rPr>
      <w:rFonts w:asciiTheme="minorHAnsi" w:hAnsiTheme="minorHAnsi"/>
      <w:spacing w:val="4"/>
      <w:sz w:val="17"/>
      <w:szCs w:val="18"/>
    </w:rPr>
  </w:style>
  <w:style w:type="character" w:styleId="Hyperlink">
    <w:name w:val="Hyperlink"/>
    <w:basedOn w:val="DefaultParagraphFont"/>
    <w:unhideWhenUsed/>
    <w:rsid w:val="00DC1F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D77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cav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cavfoundation.org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MS_SalesInvoic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5FC27F1-7508-4968-9471-DAD17E9A4F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MS_SalesInvoice2</Template>
  <TotalTime>18</TotalTime>
  <Pages>1</Pages>
  <Words>10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Sales invoice</vt:lpstr>
    </vt:vector>
  </TitlesOfParts>
  <Company>Hewlett-Packard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invoice</dc:title>
  <dc:creator>User</dc:creator>
  <cp:lastModifiedBy>User</cp:lastModifiedBy>
  <cp:revision>6</cp:revision>
  <cp:lastPrinted>2014-03-24T12:58:00Z</cp:lastPrinted>
  <dcterms:created xsi:type="dcterms:W3CDTF">2014-07-08T14:20:00Z</dcterms:created>
  <dcterms:modified xsi:type="dcterms:W3CDTF">2014-07-15T15:59:00Z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TC010184661033</vt:lpwstr>
  </property>
</Properties>
</file>