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946" w:rsidRDefault="00E72946">
      <w:pPr>
        <w:rPr>
          <w:rFonts w:ascii="Calibri" w:hAnsi="Calibri"/>
          <w:sz w:val="20"/>
          <w:szCs w:val="20"/>
        </w:rPr>
      </w:pPr>
    </w:p>
    <w:p w:rsidR="00757BC3" w:rsidRDefault="00757BC3">
      <w:pPr>
        <w:rPr>
          <w:rFonts w:ascii="Calibri" w:hAnsi="Calibri"/>
          <w:sz w:val="20"/>
          <w:szCs w:val="20"/>
        </w:rPr>
      </w:pPr>
    </w:p>
    <w:p w:rsidR="00757BC3" w:rsidRDefault="00757BC3">
      <w:pPr>
        <w:rPr>
          <w:rFonts w:ascii="Calibri" w:hAnsi="Calibri"/>
          <w:sz w:val="20"/>
          <w:szCs w:val="20"/>
        </w:rPr>
      </w:pPr>
    </w:p>
    <w:p w:rsidR="00757BC3" w:rsidRDefault="00757BC3">
      <w:pPr>
        <w:rPr>
          <w:rFonts w:ascii="Calibri" w:hAnsi="Calibri"/>
          <w:sz w:val="20"/>
          <w:szCs w:val="20"/>
        </w:rPr>
      </w:pPr>
    </w:p>
    <w:p w:rsidR="00757BC3" w:rsidRDefault="00757BC3">
      <w:pPr>
        <w:rPr>
          <w:rFonts w:ascii="Calibri" w:hAnsi="Calibri"/>
          <w:sz w:val="20"/>
          <w:szCs w:val="20"/>
        </w:rPr>
      </w:pPr>
    </w:p>
    <w:p w:rsidR="00757BC3" w:rsidRDefault="00757BC3">
      <w:pPr>
        <w:rPr>
          <w:rFonts w:ascii="Calibri" w:hAnsi="Calibri"/>
          <w:sz w:val="20"/>
          <w:szCs w:val="20"/>
        </w:rPr>
      </w:pPr>
    </w:p>
    <w:p w:rsidR="00393844" w:rsidRDefault="00393844" w:rsidP="00757BC3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Household Cavalry Foundation Charity Ball</w:t>
      </w:r>
      <w:r w:rsidR="00757BC3">
        <w:rPr>
          <w:rFonts w:ascii="Calibri" w:hAnsi="Calibri"/>
          <w:b/>
          <w:sz w:val="40"/>
          <w:szCs w:val="40"/>
        </w:rPr>
        <w:t xml:space="preserve"> 2014: </w:t>
      </w:r>
    </w:p>
    <w:p w:rsidR="00757BC3" w:rsidRPr="00757BC3" w:rsidRDefault="00757BC3" w:rsidP="00757BC3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TABLE RESERVATION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148"/>
        <w:gridCol w:w="5148"/>
      </w:tblGrid>
      <w:tr w:rsidR="003D1559" w:rsidRPr="002D727F" w:rsidTr="00451B7F">
        <w:trPr>
          <w:trHeight w:val="1797"/>
        </w:trPr>
        <w:tc>
          <w:tcPr>
            <w:tcW w:w="5148" w:type="dxa"/>
          </w:tcPr>
          <w:p w:rsidR="00E20CD0" w:rsidRDefault="00004036" w:rsidP="00C43BEB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CF3668">
              <w:rPr>
                <w:rFonts w:ascii="Calibri" w:hAnsi="Calibri"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9330D8" wp14:editId="23C5B400">
                      <wp:simplePos x="0" y="0"/>
                      <wp:positionH relativeFrom="column">
                        <wp:posOffset>-453788</wp:posOffset>
                      </wp:positionH>
                      <wp:positionV relativeFrom="paragraph">
                        <wp:posOffset>100178</wp:posOffset>
                      </wp:positionV>
                      <wp:extent cx="4735195" cy="5090160"/>
                      <wp:effectExtent l="0" t="0" r="8255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35195" cy="5090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1B7F" w:rsidRPr="002B3DDD" w:rsidRDefault="00CF3668" w:rsidP="00451B7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PLEASE RESERVE ME: (number) ______ TABLE(S), </w:t>
                                  </w:r>
                                </w:p>
                                <w:p w:rsidR="00522B35" w:rsidRDefault="00522B35" w:rsidP="002B3DDD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2B3DDD" w:rsidRPr="00522B35" w:rsidRDefault="00522B35" w:rsidP="002B3DDD">
                                  <w:pPr>
                                    <w:ind w:left="709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EVENT: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35557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HCF Charity Ball</w:t>
                                  </w:r>
                                  <w:r w:rsidR="002B3DDD" w:rsidRPr="00522B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522B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2014</w:t>
                                  </w:r>
                                </w:p>
                                <w:p w:rsidR="002B3DDD" w:rsidRPr="002B3DDD" w:rsidRDefault="002B3DDD" w:rsidP="002B3DDD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DATE: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  <w:r w:rsidR="00CF3668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393844">
                                    <w:rPr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  <w:r w:rsidR="00CF3668" w:rsidRPr="002B3DDD">
                                    <w:rPr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CF3668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355577">
                                    <w:rPr>
                                      <w:sz w:val="22"/>
                                      <w:szCs w:val="22"/>
                                    </w:rPr>
                                    <w:t>October</w:t>
                                  </w:r>
                                  <w:r w:rsidR="00CF3668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2014 </w:t>
                                  </w:r>
                                </w:p>
                                <w:p w:rsidR="002B3DDD" w:rsidRPr="002B3DDD" w:rsidRDefault="002B3DDD" w:rsidP="002B3DDD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VENUE:  </w:t>
                                  </w: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CF3668" w:rsidRPr="002B3DDD">
                                    <w:rPr>
                                      <w:sz w:val="22"/>
                                      <w:szCs w:val="22"/>
                                    </w:rPr>
                                    <w:t>THE DORCHESTER, LONDON, W1</w:t>
                                  </w:r>
                                  <w:r w:rsidR="00451B7F" w:rsidRPr="002B3DDD"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CF3668" w:rsidRPr="002B3DDD" w:rsidRDefault="00CF3668" w:rsidP="002B3DDD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br/>
                                    <w:t>The cost per table is</w:t>
                                  </w:r>
                                  <w:r w:rsidR="00522B35">
                                    <w:rPr>
                                      <w:sz w:val="22"/>
                                      <w:szCs w:val="22"/>
                                    </w:rPr>
                                    <w:t xml:space="preserve"> £</w:t>
                                  </w:r>
                                  <w:r w:rsidR="00355577">
                                    <w:rPr>
                                      <w:sz w:val="22"/>
                                      <w:szCs w:val="22"/>
                                    </w:rPr>
                                    <w:t>1,500</w:t>
                                  </w:r>
                                  <w:r w:rsidR="00522B35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2B3DDD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payable in two </w:t>
                                  </w:r>
                                  <w:r w:rsidR="00522B35">
                                    <w:rPr>
                                      <w:sz w:val="22"/>
                                      <w:szCs w:val="22"/>
                                    </w:rPr>
                                    <w:t>installments</w:t>
                                  </w:r>
                                  <w:r w:rsidR="0031042B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355577">
                                    <w:rPr>
                                      <w:sz w:val="22"/>
                                      <w:szCs w:val="22"/>
                                    </w:rPr>
                                    <w:t>of £750</w:t>
                                  </w:r>
                                  <w:r w:rsidR="0035369F"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2B3DDD" w:rsidRPr="002B3DDD" w:rsidRDefault="002B3DDD" w:rsidP="002B3DDD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CF3668" w:rsidRPr="002B3DDD" w:rsidRDefault="002B3DDD" w:rsidP="002B3DDD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To confirm your reservation</w:t>
                                  </w:r>
                                  <w:r w:rsidR="00CF3668" w:rsidRPr="002B3DDD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provide a deposit of 50%. 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33BE0" w:rsidRDefault="00CF366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TOTAL DEPOSIT</w:t>
                                  </w:r>
                                  <w:r w:rsidR="00451B7F">
                                    <w:rPr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__________________________________</w:t>
                                  </w:r>
                                </w:p>
                                <w:p w:rsidR="00CF3668" w:rsidRPr="00633BE0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B3DDD">
                                    <w:rPr>
                                      <w:sz w:val="20"/>
                                      <w:szCs w:val="20"/>
                                    </w:rPr>
                                    <w:t>Invoice</w:t>
                                  </w:r>
                                  <w:r w:rsidR="00633BE0">
                                    <w:rPr>
                                      <w:sz w:val="20"/>
                                      <w:szCs w:val="20"/>
                                    </w:rPr>
                                    <w:t xml:space="preserve"> for each </w:t>
                                  </w:r>
                                  <w:r w:rsidR="002C5625">
                                    <w:rPr>
                                      <w:sz w:val="20"/>
                                      <w:szCs w:val="20"/>
                                    </w:rPr>
                                    <w:t>installment</w:t>
                                  </w:r>
                                  <w:r w:rsidR="00CF3668" w:rsidRPr="00D776C4">
                                    <w:rPr>
                                      <w:sz w:val="18"/>
                                    </w:rPr>
                                    <w:t xml:space="preserve"> will be submitted on receipt of your deposit</w:t>
                                  </w:r>
                                </w:p>
                                <w:p w:rsidR="00004036" w:rsidRDefault="0000403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F3668" w:rsidRPr="00D776C4" w:rsidRDefault="00004036" w:rsidP="0000403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HOST NAME</w:t>
                                  </w:r>
                                  <w:r w:rsidR="00CF3668" w:rsidRPr="00D776C4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_________________________________________</w:t>
                                  </w:r>
                                  <w:r w:rsidR="00451B7F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 xml:space="preserve">   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F3668" w:rsidRPr="00D776C4" w:rsidRDefault="00CF366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 xml:space="preserve">COMPANY: </w:t>
                                  </w: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_______________________________________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4036" w:rsidRDefault="0000403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4036" w:rsidRDefault="00CF366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ADDRESS:</w:t>
                                  </w: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________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>_________________________________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6C4" w:rsidRDefault="00D776C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__________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>_______________________________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F3668" w:rsidRPr="00D776C4" w:rsidRDefault="00CF366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TELEPHONE: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_________________________________________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F3668" w:rsidRPr="00D776C4" w:rsidRDefault="0000403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EMAIL: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CF3668" w:rsidRPr="00D776C4">
                                    <w:rPr>
                                      <w:sz w:val="20"/>
                                      <w:szCs w:val="20"/>
                                    </w:rPr>
                                    <w:t>______________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___________________________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F3668" w:rsidRPr="00D776C4" w:rsidRDefault="00CF366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WEBSITE:</w:t>
                                  </w: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______________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>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35.75pt;margin-top:7.9pt;width:372.85pt;height:4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" stroked="f">
                      <v:textbox>
                        <w:txbxContent>
                          <w:p w:rsidR="00451B7F" w:rsidRPr="002B3DDD" w:rsidRDefault="00CF3668" w:rsidP="00451B7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 xml:space="preserve">PLEASE RESERVE ME: (number) ______ TABLE(S), </w:t>
                            </w:r>
                          </w:p>
                          <w:p w:rsidR="00522B35" w:rsidRDefault="00522B35" w:rsidP="002B3DDD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2B3DDD" w:rsidRPr="00522B35" w:rsidRDefault="00522B35" w:rsidP="002B3DDD">
                            <w:pPr>
                              <w:ind w:left="709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EVENT: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355577">
                              <w:rPr>
                                <w:b/>
                                <w:sz w:val="22"/>
                                <w:szCs w:val="22"/>
                              </w:rPr>
                              <w:t>HCF Charity Ball</w:t>
                            </w:r>
                            <w:r w:rsidR="002B3DDD" w:rsidRPr="00522B3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22B35">
                              <w:rPr>
                                <w:b/>
                                <w:sz w:val="22"/>
                                <w:szCs w:val="22"/>
                              </w:rPr>
                              <w:t>2014</w:t>
                            </w:r>
                          </w:p>
                          <w:p w:rsidR="002B3DDD" w:rsidRPr="002B3DDD" w:rsidRDefault="002B3DDD" w:rsidP="002B3DDD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 xml:space="preserve">DATE: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2B3DDD">
                              <w:rPr>
                                <w:sz w:val="22"/>
                                <w:szCs w:val="22"/>
                              </w:rPr>
                              <w:t>FRIDAY</w:t>
                            </w:r>
                            <w:r w:rsidR="00CF3668" w:rsidRPr="002B3DD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93844"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  <w:r w:rsidR="00CF3668" w:rsidRPr="002B3DDD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CF3668" w:rsidRPr="002B3DD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55577">
                              <w:rPr>
                                <w:sz w:val="22"/>
                                <w:szCs w:val="22"/>
                              </w:rPr>
                              <w:t>October</w:t>
                            </w:r>
                            <w:r w:rsidR="00CF3668" w:rsidRPr="002B3DDD">
                              <w:rPr>
                                <w:sz w:val="22"/>
                                <w:szCs w:val="22"/>
                              </w:rPr>
                              <w:t xml:space="preserve"> 2014 </w:t>
                            </w:r>
                          </w:p>
                          <w:p w:rsidR="002B3DDD" w:rsidRPr="002B3DDD" w:rsidRDefault="002B3DDD" w:rsidP="002B3DDD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 xml:space="preserve">VENUE:  </w:t>
                            </w:r>
                            <w:r w:rsidRPr="002B3DD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CF3668" w:rsidRPr="002B3DDD">
                              <w:rPr>
                                <w:sz w:val="22"/>
                                <w:szCs w:val="22"/>
                              </w:rPr>
                              <w:t>THE DORCHESTER, LONDON, W1</w:t>
                            </w:r>
                            <w:r w:rsidR="00451B7F" w:rsidRPr="002B3DD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F3668" w:rsidRPr="002B3DDD" w:rsidRDefault="00CF3668" w:rsidP="002B3DDD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br/>
                              <w:t>The cost per table is</w:t>
                            </w:r>
                            <w:r w:rsidR="00522B35">
                              <w:rPr>
                                <w:sz w:val="22"/>
                                <w:szCs w:val="22"/>
                              </w:rPr>
                              <w:t xml:space="preserve"> £</w:t>
                            </w:r>
                            <w:r w:rsidR="00355577">
                              <w:rPr>
                                <w:sz w:val="22"/>
                                <w:szCs w:val="22"/>
                              </w:rPr>
                              <w:t>1,500</w:t>
                            </w:r>
                            <w:r w:rsidR="00522B3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B3DDD" w:rsidRPr="002B3DDD">
                              <w:rPr>
                                <w:sz w:val="22"/>
                                <w:szCs w:val="22"/>
                              </w:rPr>
                              <w:t xml:space="preserve">payable in two </w:t>
                            </w:r>
                            <w:r w:rsidR="00522B35">
                              <w:rPr>
                                <w:sz w:val="22"/>
                                <w:szCs w:val="22"/>
                              </w:rPr>
                              <w:t>installments</w:t>
                            </w:r>
                            <w:r w:rsidR="0031042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55577">
                              <w:rPr>
                                <w:sz w:val="22"/>
                                <w:szCs w:val="22"/>
                              </w:rPr>
                              <w:t>of £750</w:t>
                            </w:r>
                            <w:r w:rsidR="0035369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B3DDD" w:rsidRPr="002B3DDD" w:rsidRDefault="002B3DDD" w:rsidP="002B3DDD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F3668" w:rsidRPr="002B3DDD" w:rsidRDefault="002B3DDD" w:rsidP="002B3DDD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b/>
                                <w:sz w:val="22"/>
                                <w:szCs w:val="22"/>
                              </w:rPr>
                              <w:t>To confirm your reservation</w:t>
                            </w:r>
                            <w:r w:rsidR="00CF3668" w:rsidRPr="002B3DD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provide a deposit of 50%. 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3BE0" w:rsidRDefault="00CF36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76C4">
                              <w:rPr>
                                <w:sz w:val="20"/>
                                <w:szCs w:val="20"/>
                              </w:rPr>
                              <w:t>TOTAL DEPOSIT</w:t>
                            </w:r>
                            <w:r w:rsidR="00451B7F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76C4">
                              <w:rPr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</w:p>
                          <w:p w:rsidR="00CF3668" w:rsidRPr="00633BE0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3DDD">
                              <w:rPr>
                                <w:sz w:val="20"/>
                                <w:szCs w:val="20"/>
                              </w:rPr>
                              <w:t>Invoice</w:t>
                            </w:r>
                            <w:r w:rsidR="00633BE0">
                              <w:rPr>
                                <w:sz w:val="20"/>
                                <w:szCs w:val="20"/>
                              </w:rPr>
                              <w:t xml:space="preserve"> for each </w:t>
                            </w:r>
                            <w:r w:rsidR="002C5625">
                              <w:rPr>
                                <w:sz w:val="20"/>
                                <w:szCs w:val="20"/>
                              </w:rPr>
                              <w:t>installment</w:t>
                            </w:r>
                            <w:r w:rsidR="00CF3668" w:rsidRPr="00D776C4">
                              <w:rPr>
                                <w:sz w:val="18"/>
                              </w:rPr>
                              <w:t xml:space="preserve"> will be submitted on receipt of your deposit</w:t>
                            </w:r>
                          </w:p>
                          <w:p w:rsidR="00004036" w:rsidRDefault="000040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3668" w:rsidRPr="00D776C4" w:rsidRDefault="00004036" w:rsidP="000040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HOST NAME</w:t>
                            </w:r>
                            <w:r w:rsidR="00CF3668" w:rsidRPr="00D776C4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  <w:r w:rsidR="00451B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3668" w:rsidRPr="00D776C4" w:rsidRDefault="00CF36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76C4">
                              <w:rPr>
                                <w:sz w:val="20"/>
                                <w:szCs w:val="20"/>
                              </w:rPr>
                              <w:t xml:space="preserve">COMPANY: </w:t>
                            </w:r>
                            <w:r w:rsidRPr="00D776C4">
                              <w:rPr>
                                <w:sz w:val="20"/>
                                <w:szCs w:val="20"/>
                              </w:rPr>
                              <w:tab/>
                              <w:t>_______________________________________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4036" w:rsidRDefault="000040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4036" w:rsidRDefault="00CF36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76C4">
                              <w:rPr>
                                <w:sz w:val="20"/>
                                <w:szCs w:val="20"/>
                              </w:rPr>
                              <w:t>ADDRESS:</w:t>
                            </w:r>
                            <w:r w:rsidRPr="00D776C4">
                              <w:rPr>
                                <w:sz w:val="20"/>
                                <w:szCs w:val="20"/>
                              </w:rPr>
                              <w:tab/>
                              <w:t>________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>_________________________________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6C4" w:rsidRDefault="00D776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__________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3668" w:rsidRPr="00D776C4" w:rsidRDefault="00CF36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76C4">
                              <w:rPr>
                                <w:sz w:val="20"/>
                                <w:szCs w:val="20"/>
                              </w:rPr>
                              <w:t>TELEPHONE: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776C4">
                              <w:rPr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3668" w:rsidRPr="00D776C4" w:rsidRDefault="000040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EMAIL: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CF3668" w:rsidRPr="00D776C4">
                              <w:rPr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___________________________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3668" w:rsidRPr="00D776C4" w:rsidRDefault="00CF36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76C4">
                              <w:rPr>
                                <w:sz w:val="20"/>
                                <w:szCs w:val="20"/>
                              </w:rPr>
                              <w:t>WEBSITE:</w:t>
                            </w:r>
                            <w:r w:rsidRPr="00D776C4">
                              <w:rPr>
                                <w:sz w:val="20"/>
                                <w:szCs w:val="20"/>
                              </w:rPr>
                              <w:tab/>
                              <w:t>______________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>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0CD0" w:rsidRPr="002D727F" w:rsidRDefault="00E20CD0" w:rsidP="00C43BEB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148" w:type="dxa"/>
          </w:tcPr>
          <w:p w:rsidR="0037128B" w:rsidRDefault="00004036" w:rsidP="002D727F">
            <w:pPr>
              <w:tabs>
                <w:tab w:val="left" w:pos="3330"/>
              </w:tabs>
              <w:rPr>
                <w:rFonts w:ascii="Calibri" w:hAnsi="Calibri"/>
                <w:sz w:val="20"/>
                <w:szCs w:val="20"/>
              </w:rPr>
            </w:pPr>
            <w:r w:rsidRPr="00D776C4">
              <w:rPr>
                <w:rFonts w:ascii="Calibri" w:hAnsi="Calibri"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971C32" wp14:editId="2A218CD9">
                      <wp:simplePos x="0" y="0"/>
                      <wp:positionH relativeFrom="column">
                        <wp:posOffset>726402</wp:posOffset>
                      </wp:positionH>
                      <wp:positionV relativeFrom="paragraph">
                        <wp:posOffset>94084</wp:posOffset>
                      </wp:positionV>
                      <wp:extent cx="2797174" cy="4353636"/>
                      <wp:effectExtent l="0" t="0" r="22860" b="2794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7174" cy="43536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76C4" w:rsidRPr="002C5625" w:rsidRDefault="00D776C4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C562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ALL CORRESPONDENCE SHOULD BE ADDRESSED TO THE EVENT ORGANISERS:</w:t>
                                  </w: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Household Cavalry Foundation</w:t>
                                  </w: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Horse Guards</w:t>
                                  </w: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Whitehall</w:t>
                                  </w: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London</w:t>
                                  </w:r>
                                </w:p>
                                <w:p w:rsidR="00D776C4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SW1A 2AX</w:t>
                                  </w:r>
                                </w:p>
                                <w:p w:rsidR="00633BE0" w:rsidRPr="002B3DDD" w:rsidRDefault="00633BE0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33BE0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Telephone:</w:t>
                                  </w: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020 7839 4858</w:t>
                                  </w: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776C4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Please be aware that our cancellation terms are as follows:</w:t>
                                  </w:r>
                                </w:p>
                                <w:p w:rsidR="00D776C4" w:rsidRDefault="002B3DDD" w:rsidP="00D776C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>he deposit is non-refundable;</w:t>
                                  </w:r>
                                </w:p>
                                <w:p w:rsidR="00D776C4" w:rsidRDefault="002B3DDD" w:rsidP="00D776C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04036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C</w:t>
                                  </w:r>
                                  <w:r w:rsidR="00D776C4" w:rsidRPr="00004036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ancellation within 3 months</w:t>
                                  </w:r>
                                  <w:r w:rsidR="00982120">
                                    <w:rPr>
                                      <w:sz w:val="22"/>
                                      <w:szCs w:val="22"/>
                                    </w:rPr>
                                    <w:t xml:space="preserve"> of event date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>: a 50% refund of total amount payable will be granted;</w:t>
                                  </w:r>
                                </w:p>
                                <w:p w:rsidR="00D776C4" w:rsidRDefault="00522B35" w:rsidP="00D776C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ancellation </w:t>
                                  </w:r>
                                  <w:r w:rsidR="00982120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between 6 </w:t>
                                  </w:r>
                                  <w:r w:rsidR="00D776C4" w:rsidRPr="00004036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weeks and 3 months</w:t>
                                  </w:r>
                                  <w:r w:rsidR="00004036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982120">
                                    <w:rPr>
                                      <w:sz w:val="22"/>
                                      <w:szCs w:val="22"/>
                                    </w:rPr>
                                    <w:t>of event date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>: a 25% refund of total amount payable will be granted;</w:t>
                                  </w:r>
                                </w:p>
                                <w:p w:rsidR="00D776C4" w:rsidRDefault="002B3DDD" w:rsidP="00D776C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8B380C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C</w:t>
                                  </w:r>
                                  <w:r w:rsidR="008B380C" w:rsidRPr="008B380C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ancellation 6 weeks or</w:t>
                                  </w:r>
                                  <w:r w:rsidR="00D776C4" w:rsidRPr="008B380C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 less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982120">
                                    <w:rPr>
                                      <w:sz w:val="22"/>
                                      <w:szCs w:val="22"/>
                                    </w:rPr>
                                    <w:t>of event date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– no refund. </w:t>
                                  </w:r>
                                </w:p>
                                <w:p w:rsidR="00522B35" w:rsidRDefault="00522B35" w:rsidP="00522B35">
                                  <w:pPr>
                                    <w:pStyle w:val="Instructions"/>
                                    <w:spacing w:before="0" w:line="240" w:lineRule="auto"/>
                                    <w:ind w:left="-142"/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22B35" w:rsidRPr="00DD72B4" w:rsidRDefault="00522B35" w:rsidP="00522B35">
                                  <w:pPr>
                                    <w:pStyle w:val="Instructions"/>
                                    <w:spacing w:before="0" w:line="240" w:lineRule="auto"/>
                                    <w:ind w:left="-142"/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22B35" w:rsidRPr="00522B35" w:rsidRDefault="00522B35" w:rsidP="00522B35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57.2pt;margin-top:7.4pt;width:220.25pt;height:34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" filled="f" strokecolor="#1f497d [3215]">
                      <v:textbox>
                        <w:txbxContent>
                          <w:p w:rsidR="00D776C4" w:rsidRPr="002C5625" w:rsidRDefault="00D776C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C5625">
                              <w:rPr>
                                <w:b/>
                                <w:sz w:val="22"/>
                                <w:szCs w:val="22"/>
                              </w:rPr>
                              <w:t>ALL CORRESPONDENCE SHOULD BE ADDRESSED TO THE EVENT ORGANISERS:</w:t>
                            </w: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Household Cavalry Foundation</w:t>
                            </w: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Horse Guards</w:t>
                            </w: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Whitehall</w:t>
                            </w: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London</w:t>
                            </w:r>
                          </w:p>
                          <w:p w:rsidR="00D776C4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SW1A 2AX</w:t>
                            </w:r>
                          </w:p>
                          <w:p w:rsidR="00633BE0" w:rsidRPr="002B3DDD" w:rsidRDefault="00633BE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33BE0">
                              <w:rPr>
                                <w:b/>
                                <w:sz w:val="22"/>
                                <w:szCs w:val="22"/>
                              </w:rPr>
                              <w:t>Telephone:</w:t>
                            </w:r>
                            <w:r w:rsidRPr="002B3DDD">
                              <w:rPr>
                                <w:sz w:val="22"/>
                                <w:szCs w:val="22"/>
                              </w:rPr>
                              <w:t xml:space="preserve"> 020 7839 4858</w:t>
                            </w: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776C4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Please be aware that our cancellation terms are as follows:</w:t>
                            </w:r>
                          </w:p>
                          <w:p w:rsidR="00D776C4" w:rsidRDefault="002B3DDD" w:rsidP="00D776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>he deposit is non-refundable;</w:t>
                            </w:r>
                          </w:p>
                          <w:p w:rsidR="00D776C4" w:rsidRDefault="002B3DDD" w:rsidP="00D776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004036">
                              <w:rPr>
                                <w:sz w:val="22"/>
                                <w:szCs w:val="22"/>
                                <w:u w:val="single"/>
                              </w:rPr>
                              <w:t>C</w:t>
                            </w:r>
                            <w:r w:rsidR="00D776C4" w:rsidRPr="00004036">
                              <w:rPr>
                                <w:sz w:val="22"/>
                                <w:szCs w:val="22"/>
                                <w:u w:val="single"/>
                              </w:rPr>
                              <w:t>ancellation within 3 months</w:t>
                            </w:r>
                            <w:r w:rsidR="00982120">
                              <w:rPr>
                                <w:sz w:val="22"/>
                                <w:szCs w:val="22"/>
                              </w:rPr>
                              <w:t xml:space="preserve"> of event date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>: a 50% refund of total amount payable will be granted;</w:t>
                            </w:r>
                          </w:p>
                          <w:p w:rsidR="00D776C4" w:rsidRDefault="00522B35" w:rsidP="00D776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 xml:space="preserve">ancellation </w:t>
                            </w:r>
                            <w:r w:rsidR="00982120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between 6 </w:t>
                            </w:r>
                            <w:r w:rsidR="00D776C4" w:rsidRPr="00004036">
                              <w:rPr>
                                <w:sz w:val="22"/>
                                <w:szCs w:val="22"/>
                                <w:u w:val="single"/>
                              </w:rPr>
                              <w:t>weeks and 3 months</w:t>
                            </w:r>
                            <w:r w:rsidR="0000403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2120">
                              <w:rPr>
                                <w:sz w:val="22"/>
                                <w:szCs w:val="22"/>
                              </w:rPr>
                              <w:t>of event date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>: a 25% refund of total amount payable will be granted;</w:t>
                            </w:r>
                          </w:p>
                          <w:p w:rsidR="00D776C4" w:rsidRDefault="002B3DDD" w:rsidP="00D776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8B380C">
                              <w:rPr>
                                <w:sz w:val="22"/>
                                <w:szCs w:val="22"/>
                                <w:u w:val="single"/>
                              </w:rPr>
                              <w:t>C</w:t>
                            </w:r>
                            <w:r w:rsidR="008B380C" w:rsidRPr="008B380C">
                              <w:rPr>
                                <w:sz w:val="22"/>
                                <w:szCs w:val="22"/>
                                <w:u w:val="single"/>
                              </w:rPr>
                              <w:t>ancellation 6 weeks or</w:t>
                            </w:r>
                            <w:r w:rsidR="00D776C4" w:rsidRPr="008B380C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less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2120">
                              <w:rPr>
                                <w:sz w:val="22"/>
                                <w:szCs w:val="22"/>
                              </w:rPr>
                              <w:t>of event date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 xml:space="preserve"> – no refund. </w:t>
                            </w:r>
                          </w:p>
                          <w:p w:rsidR="00522B35" w:rsidRDefault="00522B35" w:rsidP="00522B35">
                            <w:pPr>
                              <w:pStyle w:val="Instructions"/>
                              <w:spacing w:before="0" w:line="240" w:lineRule="auto"/>
                              <w:ind w:left="-142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522B35" w:rsidRPr="00DD72B4" w:rsidRDefault="00522B35" w:rsidP="00522B35">
                            <w:pPr>
                              <w:pStyle w:val="Instructions"/>
                              <w:spacing w:before="0" w:line="240" w:lineRule="auto"/>
                              <w:ind w:left="-142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522B35" w:rsidRPr="00522B35" w:rsidRDefault="00522B35" w:rsidP="00522B3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76C4" w:rsidRDefault="00D776C4" w:rsidP="002D727F">
            <w:pPr>
              <w:tabs>
                <w:tab w:val="left" w:pos="3330"/>
              </w:tabs>
              <w:rPr>
                <w:rFonts w:ascii="Calibri" w:hAnsi="Calibri"/>
                <w:sz w:val="20"/>
                <w:szCs w:val="20"/>
              </w:rPr>
            </w:pPr>
          </w:p>
          <w:p w:rsidR="00D776C4" w:rsidRPr="002D727F" w:rsidRDefault="00D776C4" w:rsidP="002D727F">
            <w:pPr>
              <w:tabs>
                <w:tab w:val="left" w:pos="3330"/>
              </w:tabs>
              <w:rPr>
                <w:rFonts w:ascii="Calibri" w:hAnsi="Calibri"/>
                <w:sz w:val="20"/>
                <w:szCs w:val="20"/>
              </w:rPr>
            </w:pPr>
          </w:p>
        </w:tc>
      </w:tr>
      <w:tr w:rsidR="003D1559" w:rsidRPr="002D727F" w:rsidTr="00451B7F">
        <w:trPr>
          <w:cantSplit/>
          <w:trHeight w:hRule="exact" w:val="216"/>
        </w:trPr>
        <w:tc>
          <w:tcPr>
            <w:tcW w:w="5148" w:type="dxa"/>
          </w:tcPr>
          <w:p w:rsidR="0037128B" w:rsidRPr="002D727F" w:rsidRDefault="0037128B" w:rsidP="00C43BEB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148" w:type="dxa"/>
          </w:tcPr>
          <w:p w:rsidR="0037128B" w:rsidRPr="002D727F" w:rsidRDefault="0037128B" w:rsidP="00C43BEB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3D1559" w:rsidRPr="002D727F" w:rsidTr="00451B7F">
        <w:trPr>
          <w:trHeight w:val="1440"/>
        </w:trPr>
        <w:tc>
          <w:tcPr>
            <w:tcW w:w="5148" w:type="dxa"/>
          </w:tcPr>
          <w:p w:rsidR="0093568C" w:rsidRPr="002D727F" w:rsidRDefault="0093568C" w:rsidP="00C43BEB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148" w:type="dxa"/>
          </w:tcPr>
          <w:p w:rsidR="0093568C" w:rsidRPr="002D727F" w:rsidRDefault="0093568C" w:rsidP="00C43BEB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93568C" w:rsidRPr="00DC1FB8" w:rsidRDefault="0093568C" w:rsidP="003D1559">
      <w:pPr>
        <w:rPr>
          <w:rFonts w:ascii="Calibri" w:hAnsi="Calibri"/>
          <w:sz w:val="20"/>
          <w:szCs w:val="20"/>
        </w:rPr>
      </w:pPr>
    </w:p>
    <w:p w:rsidR="003D1559" w:rsidRDefault="003D1559" w:rsidP="003D1559">
      <w:pPr>
        <w:pStyle w:val="Instructions"/>
        <w:spacing w:before="0"/>
        <w:rPr>
          <w:rFonts w:ascii="Calibri" w:hAnsi="Calibri"/>
          <w:b/>
          <w:sz w:val="20"/>
          <w:szCs w:val="20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484D6C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  <w:r w:rsidRPr="0033111A">
        <w:rPr>
          <w:rFonts w:ascii="Calibri" w:hAnsi="Calibr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AB03F8" wp14:editId="3BC3EE47">
                <wp:simplePos x="0" y="0"/>
                <wp:positionH relativeFrom="column">
                  <wp:posOffset>3981734</wp:posOffset>
                </wp:positionH>
                <wp:positionV relativeFrom="paragraph">
                  <wp:posOffset>136042</wp:posOffset>
                </wp:positionV>
                <wp:extent cx="2754934" cy="873456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934" cy="873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11A" w:rsidRPr="0031042B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By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heque</w:t>
                            </w:r>
                            <w:proofErr w:type="spellEnd"/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3111A" w:rsidRPr="00522B35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Please make all </w:t>
                            </w:r>
                            <w:proofErr w:type="spellStart"/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cheques</w:t>
                            </w:r>
                            <w:proofErr w:type="spellEnd"/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payable to </w:t>
                            </w: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Household Cavalry Foundation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and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return to above address </w:t>
                            </w:r>
                          </w:p>
                          <w:p w:rsidR="0033111A" w:rsidRDefault="003311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3.5pt;margin-top:10.7pt;width:216.9pt;height:6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" filled="f" stroked="f">
                <v:textbox>
                  <w:txbxContent>
                    <w:p w:rsidR="0033111A" w:rsidRPr="0031042B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By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C</w:t>
                      </w: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heque</w:t>
                      </w:r>
                      <w:proofErr w:type="spellEnd"/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: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33111A" w:rsidRPr="00522B35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Please make all </w:t>
                      </w:r>
                      <w:proofErr w:type="spellStart"/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>cheques</w:t>
                      </w:r>
                      <w:proofErr w:type="spellEnd"/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payable to </w:t>
                      </w: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Household Cavalry Foundation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and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return to above address </w:t>
                      </w:r>
                    </w:p>
                    <w:p w:rsidR="0033111A" w:rsidRDefault="0033111A"/>
                  </w:txbxContent>
                </v:textbox>
              </v:shape>
            </w:pict>
          </mc:Fallback>
        </mc:AlternateContent>
      </w: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2B3DDD" w:rsidRDefault="002B3DDD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33111A" w:rsidRDefault="0033111A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8C0C4D" w:rsidRPr="0033111A" w:rsidRDefault="00E72946" w:rsidP="0033111A">
      <w:pPr>
        <w:pStyle w:val="Instructions"/>
        <w:spacing w:before="0" w:line="240" w:lineRule="auto"/>
        <w:ind w:left="-426"/>
        <w:rPr>
          <w:rFonts w:ascii="Calibri" w:hAnsi="Calibri"/>
          <w:b/>
          <w:sz w:val="24"/>
          <w:szCs w:val="24"/>
          <w:u w:val="single"/>
        </w:rPr>
        <w:sectPr w:rsidR="008C0C4D" w:rsidRPr="0033111A" w:rsidSect="00CC5397">
          <w:headerReference w:type="default" r:id="rId9"/>
          <w:footerReference w:type="default" r:id="rId10"/>
          <w:pgSz w:w="12240" w:h="15840"/>
          <w:pgMar w:top="993" w:right="1080" w:bottom="720" w:left="1080" w:header="720" w:footer="332" w:gutter="0"/>
          <w:cols w:space="720"/>
          <w:docGrid w:linePitch="360"/>
        </w:sectPr>
      </w:pPr>
      <w:r w:rsidRPr="0033111A">
        <w:rPr>
          <w:rFonts w:ascii="Calibri" w:hAnsi="Calibri"/>
          <w:b/>
          <w:sz w:val="24"/>
          <w:szCs w:val="24"/>
          <w:u w:val="single"/>
        </w:rPr>
        <w:t>Payment options:</w:t>
      </w:r>
    </w:p>
    <w:p w:rsidR="00004036" w:rsidRDefault="0033111A" w:rsidP="009C6251">
      <w:pPr>
        <w:pStyle w:val="Instructions"/>
        <w:spacing w:before="0" w:line="240" w:lineRule="auto"/>
        <w:ind w:left="142"/>
        <w:rPr>
          <w:rFonts w:ascii="Calibri" w:hAnsi="Calibri"/>
          <w:b/>
          <w:sz w:val="20"/>
          <w:szCs w:val="20"/>
        </w:rPr>
      </w:pPr>
      <w:r w:rsidRPr="0033111A">
        <w:rPr>
          <w:rFonts w:ascii="Calibri" w:hAnsi="Calibri"/>
          <w:b/>
          <w:noProof/>
          <w:sz w:val="22"/>
          <w:szCs w:val="2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1C5EE2" wp14:editId="0970AD17">
                <wp:simplePos x="0" y="0"/>
                <wp:positionH relativeFrom="column">
                  <wp:posOffset>-38498</wp:posOffset>
                </wp:positionH>
                <wp:positionV relativeFrom="paragraph">
                  <wp:posOffset>54202</wp:posOffset>
                </wp:positionV>
                <wp:extent cx="3889005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0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11A" w:rsidRPr="00522B35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By BACS: </w:t>
                            </w:r>
                            <w:r w:rsidRPr="00522B35"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Please include Host Name as reference </w:t>
                            </w:r>
                          </w:p>
                          <w:p w:rsidR="0033111A" w:rsidRPr="0031042B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Account name: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  <w:t xml:space="preserve">The Household Cavalry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="0062611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Central </w:t>
                            </w:r>
                            <w:r w:rsidRPr="0031042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Charitable Fund</w:t>
                            </w:r>
                          </w:p>
                          <w:p w:rsidR="0033111A" w:rsidRPr="00522B35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Account no: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  <w:t>13068909</w:t>
                            </w:r>
                          </w:p>
                          <w:p w:rsidR="0033111A" w:rsidRPr="00522B35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Sort code: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16-19-26</w:t>
                            </w:r>
                          </w:p>
                          <w:p w:rsidR="0033111A" w:rsidRDefault="0033111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.05pt;margin-top:4.25pt;width:306.2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" filled="f" stroked="f">
                <v:textbox style="mso-fit-shape-to-text:t">
                  <w:txbxContent>
                    <w:p w:rsidR="0033111A" w:rsidRPr="00522B35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By BACS: </w:t>
                      </w:r>
                      <w:r w:rsidRPr="00522B35"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Please include Host Name as reference </w:t>
                      </w:r>
                    </w:p>
                    <w:p w:rsidR="0033111A" w:rsidRPr="0031042B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Account name: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  <w:t xml:space="preserve">The Household Cavalry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="00626110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Central </w:t>
                      </w:r>
                      <w:r w:rsidRPr="0031042B">
                        <w:rPr>
                          <w:rFonts w:ascii="Calibri" w:hAnsi="Calibri"/>
                          <w:sz w:val="22"/>
                          <w:szCs w:val="22"/>
                        </w:rPr>
                        <w:t>Charitable Fund</w:t>
                      </w:r>
                    </w:p>
                    <w:p w:rsidR="0033111A" w:rsidRPr="00522B35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Account no: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  <w:t>13068909</w:t>
                      </w:r>
                    </w:p>
                    <w:p w:rsidR="0033111A" w:rsidRPr="00522B35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Sort code: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>16-19-26</w:t>
                      </w:r>
                    </w:p>
                    <w:p w:rsidR="0033111A" w:rsidRDefault="0033111A"/>
                  </w:txbxContent>
                </v:textbox>
              </v:shape>
            </w:pict>
          </mc:Fallback>
        </mc:AlternateContent>
      </w:r>
    </w:p>
    <w:p w:rsidR="00235B63" w:rsidRPr="00522B35" w:rsidRDefault="00235B63" w:rsidP="009C6251">
      <w:pPr>
        <w:pStyle w:val="Instructions"/>
        <w:spacing w:before="0" w:line="240" w:lineRule="auto"/>
        <w:ind w:left="142"/>
        <w:rPr>
          <w:rFonts w:ascii="Calibri" w:hAnsi="Calibri"/>
          <w:b/>
          <w:sz w:val="22"/>
          <w:szCs w:val="22"/>
        </w:rPr>
      </w:pPr>
    </w:p>
    <w:p w:rsidR="008C0C4D" w:rsidRPr="00522B35" w:rsidRDefault="00484D6C" w:rsidP="009C6251">
      <w:pPr>
        <w:pStyle w:val="Instructions"/>
        <w:spacing w:before="0" w:line="240" w:lineRule="auto"/>
        <w:ind w:left="142"/>
        <w:rPr>
          <w:rFonts w:ascii="Calibri" w:hAnsi="Calibri"/>
          <w:b/>
          <w:sz w:val="22"/>
          <w:szCs w:val="22"/>
        </w:rPr>
      </w:pPr>
      <w:r w:rsidRPr="00522B35">
        <w:rPr>
          <w:rFonts w:ascii="Calibri" w:hAnsi="Calibri"/>
          <w:b/>
          <w:noProof/>
          <w:sz w:val="22"/>
          <w:szCs w:val="2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C53C0A" wp14:editId="709D3BB9">
                <wp:simplePos x="0" y="0"/>
                <wp:positionH relativeFrom="column">
                  <wp:posOffset>537106</wp:posOffset>
                </wp:positionH>
                <wp:positionV relativeFrom="paragraph">
                  <wp:posOffset>33636</wp:posOffset>
                </wp:positionV>
                <wp:extent cx="3037205" cy="94107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9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D88" w:rsidRDefault="00242D88" w:rsidP="00522B3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For more information please visit </w:t>
                            </w:r>
                            <w:hyperlink r:id="rId11" w:history="1">
                              <w:r w:rsidRPr="004D1902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www.hcavfoundation.org</w:t>
                              </w:r>
                            </w:hyperlink>
                          </w:p>
                          <w:p w:rsidR="00522B35" w:rsidRPr="00522B35" w:rsidRDefault="00242D88" w:rsidP="00522B3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Thank you for your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2.3pt;margin-top:2.65pt;width:239.15pt;height:7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" filled="f" stroked="f">
                <v:textbox>
                  <w:txbxContent>
                    <w:p w:rsidR="00242D88" w:rsidRDefault="00242D88" w:rsidP="00522B35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For more information please visit </w:t>
                      </w:r>
                      <w:hyperlink r:id="rId12" w:history="1">
                        <w:r w:rsidRPr="004D1902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www.hcavfoundation.org</w:t>
                        </w:r>
                      </w:hyperlink>
                    </w:p>
                    <w:p w:rsidR="00522B35" w:rsidRPr="00522B35" w:rsidRDefault="00242D88" w:rsidP="00522B35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Thank you for your support.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8C0C4D" w:rsidRPr="00522B35" w:rsidSect="00113333">
      <w:type w:val="continuous"/>
      <w:pgSz w:w="12240" w:h="15840"/>
      <w:pgMar w:top="993" w:right="1080" w:bottom="720" w:left="426" w:header="720" w:footer="332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946" w:rsidRDefault="00E72946" w:rsidP="00E72946">
      <w:pPr>
        <w:spacing w:line="240" w:lineRule="auto"/>
      </w:pPr>
      <w:r>
        <w:separator/>
      </w:r>
    </w:p>
  </w:endnote>
  <w:endnote w:type="continuationSeparator" w:id="0">
    <w:p w:rsidR="00E72946" w:rsidRDefault="00E72946" w:rsidP="00E729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C4D" w:rsidRDefault="002D727F" w:rsidP="00DC1FB8">
    <w:pPr>
      <w:pStyle w:val="Footer"/>
      <w:jc w:val="center"/>
      <w:rPr>
        <w:rFonts w:ascii="Calibri" w:hAnsi="Calibri"/>
        <w:sz w:val="16"/>
        <w:szCs w:val="16"/>
      </w:rPr>
    </w:pPr>
    <w:r w:rsidRPr="003D1559">
      <w:rPr>
        <w:rFonts w:ascii="Calibri" w:hAnsi="Calibri"/>
        <w:sz w:val="16"/>
        <w:szCs w:val="16"/>
      </w:rPr>
      <w:t xml:space="preserve"> </w:t>
    </w:r>
  </w:p>
  <w:p w:rsidR="008C0C4D" w:rsidRDefault="008C0C4D" w:rsidP="00DC1FB8">
    <w:pPr>
      <w:pStyle w:val="Footer"/>
      <w:jc w:val="center"/>
      <w:rPr>
        <w:rFonts w:ascii="Calibri" w:hAnsi="Calibri"/>
        <w:sz w:val="16"/>
        <w:szCs w:val="16"/>
      </w:rPr>
    </w:pPr>
  </w:p>
  <w:p w:rsidR="008C0C4D" w:rsidRDefault="008C0C4D" w:rsidP="00DC1FB8">
    <w:pPr>
      <w:pStyle w:val="Footer"/>
      <w:jc w:val="center"/>
      <w:rPr>
        <w:rFonts w:ascii="Calibri" w:hAnsi="Calibri"/>
        <w:sz w:val="16"/>
        <w:szCs w:val="16"/>
      </w:rPr>
    </w:pPr>
  </w:p>
  <w:p w:rsidR="008C0C4D" w:rsidRDefault="00484D6C" w:rsidP="008C0C4D">
    <w:pPr>
      <w:pStyle w:val="Footer"/>
      <w:jc w:val="center"/>
      <w:rPr>
        <w:rFonts w:ascii="Calibri" w:hAnsi="Calibri"/>
        <w:sz w:val="16"/>
        <w:szCs w:val="16"/>
      </w:rPr>
    </w:pPr>
    <w:r>
      <w:rPr>
        <w:rFonts w:ascii="Calibri" w:hAnsi="Calibri"/>
        <w:noProof/>
        <w:sz w:val="16"/>
        <w:szCs w:val="16"/>
        <w:lang w:val="en-GB" w:eastAsia="en-GB"/>
      </w:rPr>
      <w:drawing>
        <wp:inline distT="0" distB="0" distL="0" distR="0" wp14:anchorId="122F543F" wp14:editId="3CBFADC2">
          <wp:extent cx="1344930" cy="627797"/>
          <wp:effectExtent l="0" t="0" r="7620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6277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/>
        <w:noProof/>
        <w:sz w:val="16"/>
        <w:szCs w:val="16"/>
        <w:lang w:val="en-GB" w:eastAsia="en-GB"/>
      </w:rPr>
      <w:drawing>
        <wp:inline distT="0" distB="0" distL="0" distR="0" wp14:anchorId="2079C026" wp14:editId="79CD2F05">
          <wp:extent cx="928048" cy="617287"/>
          <wp:effectExtent l="0" t="0" r="571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640" cy="6203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/>
        <w:noProof/>
        <w:sz w:val="16"/>
        <w:szCs w:val="16"/>
        <w:lang w:val="en-GB" w:eastAsia="en-GB"/>
      </w:rPr>
      <w:drawing>
        <wp:inline distT="0" distB="0" distL="0" distR="0" wp14:anchorId="4F91BC04" wp14:editId="24E6C031">
          <wp:extent cx="1746914" cy="629743"/>
          <wp:effectExtent l="0" t="0" r="571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997" cy="6294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/>
        <w:noProof/>
        <w:sz w:val="16"/>
        <w:szCs w:val="16"/>
        <w:lang w:val="en-GB" w:eastAsia="en-GB"/>
      </w:rPr>
      <w:drawing>
        <wp:inline distT="0" distB="0" distL="0" distR="0" wp14:anchorId="4367F05E" wp14:editId="057D1474">
          <wp:extent cx="2715905" cy="396966"/>
          <wp:effectExtent l="0" t="0" r="825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38" cy="3971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/>
        <w:noProof/>
        <w:sz w:val="16"/>
        <w:szCs w:val="16"/>
        <w:lang w:val="en-GB" w:eastAsia="en-GB"/>
      </w:rPr>
      <w:drawing>
        <wp:inline distT="0" distB="0" distL="0" distR="0" wp14:anchorId="2A865280" wp14:editId="7E17C05A">
          <wp:extent cx="1146411" cy="396660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647" cy="397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8C0C4D" w:rsidRDefault="008C0C4D" w:rsidP="008C0C4D">
    <w:pPr>
      <w:pStyle w:val="Footer"/>
      <w:jc w:val="center"/>
      <w:rPr>
        <w:rFonts w:ascii="Calibri" w:hAnsi="Calibri"/>
        <w:sz w:val="16"/>
        <w:szCs w:val="16"/>
      </w:rPr>
    </w:pPr>
  </w:p>
  <w:p w:rsidR="00DC1FB8" w:rsidRPr="003D1559" w:rsidRDefault="00DC1FB8" w:rsidP="008C0C4D">
    <w:pPr>
      <w:pStyle w:val="Footer"/>
      <w:jc w:val="center"/>
      <w:rPr>
        <w:rFonts w:ascii="Calibri" w:hAnsi="Calibri"/>
        <w:sz w:val="16"/>
        <w:szCs w:val="16"/>
      </w:rPr>
    </w:pPr>
    <w:r w:rsidRPr="003D1559">
      <w:rPr>
        <w:rFonts w:ascii="Calibri" w:hAnsi="Calibri"/>
        <w:sz w:val="16"/>
        <w:szCs w:val="16"/>
      </w:rPr>
      <w:t>The Household Cavalry</w:t>
    </w:r>
    <w:r w:rsidR="00D37287" w:rsidRPr="003D1559">
      <w:rPr>
        <w:rFonts w:ascii="Calibri" w:hAnsi="Calibri"/>
        <w:sz w:val="16"/>
        <w:szCs w:val="16"/>
      </w:rPr>
      <w:t xml:space="preserve"> Foundation</w:t>
    </w:r>
    <w:r w:rsidRPr="003D1559">
      <w:rPr>
        <w:rFonts w:ascii="Calibri" w:hAnsi="Calibri"/>
        <w:sz w:val="16"/>
        <w:szCs w:val="16"/>
      </w:rPr>
      <w:t xml:space="preserve"> is a registered charity, No. 1151869 and a registered company, No. 08236363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946" w:rsidRDefault="00E72946" w:rsidP="00E72946">
      <w:pPr>
        <w:spacing w:line="240" w:lineRule="auto"/>
      </w:pPr>
      <w:r>
        <w:separator/>
      </w:r>
    </w:p>
  </w:footnote>
  <w:footnote w:type="continuationSeparator" w:id="0">
    <w:p w:rsidR="00E72946" w:rsidRDefault="00E72946" w:rsidP="00E729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577" w:rsidRPr="00355577" w:rsidRDefault="00355577" w:rsidP="00355577">
    <w:pPr>
      <w:pStyle w:val="Header"/>
      <w:jc w:val="center"/>
      <w:rPr>
        <w:rFonts w:ascii="Calibri" w:hAnsi="Calibri"/>
        <w:noProof/>
        <w:sz w:val="24"/>
        <w:szCs w:val="24"/>
        <w:lang w:val="en-GB"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28855346" wp14:editId="1DD8688B">
          <wp:simplePos x="0" y="0"/>
          <wp:positionH relativeFrom="column">
            <wp:posOffset>1852295</wp:posOffset>
          </wp:positionH>
          <wp:positionV relativeFrom="paragraph">
            <wp:posOffset>-144145</wp:posOffset>
          </wp:positionV>
          <wp:extent cx="2699385" cy="1295400"/>
          <wp:effectExtent l="0" t="0" r="571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CFCharityBallLogoFI#896E7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9385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727F">
      <w:rPr>
        <w:noProof/>
        <w:lang w:val="en-GB" w:eastAsia="en-GB"/>
      </w:rPr>
      <w:t xml:space="preserve"> </w:t>
    </w:r>
    <w:r w:rsidR="002D727F" w:rsidRPr="007F79F7">
      <w:rPr>
        <w:rFonts w:ascii="Calibri" w:hAnsi="Calibri"/>
        <w:noProof/>
        <w:sz w:val="24"/>
        <w:szCs w:val="24"/>
        <w:lang w:val="en-GB"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2311D"/>
    <w:multiLevelType w:val="hybridMultilevel"/>
    <w:tmpl w:val="B64E4A0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2B2751F"/>
    <w:multiLevelType w:val="hybridMultilevel"/>
    <w:tmpl w:val="DE88B224"/>
    <w:lvl w:ilvl="0" w:tplc="A842702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83B50D0"/>
    <w:multiLevelType w:val="hybridMultilevel"/>
    <w:tmpl w:val="4C8C2A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25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9F7"/>
    <w:rsid w:val="00004036"/>
    <w:rsid w:val="00113333"/>
    <w:rsid w:val="001E3C2E"/>
    <w:rsid w:val="0021009B"/>
    <w:rsid w:val="00235B63"/>
    <w:rsid w:val="00242D88"/>
    <w:rsid w:val="002B3DDD"/>
    <w:rsid w:val="002C5625"/>
    <w:rsid w:val="002C7A00"/>
    <w:rsid w:val="002D727F"/>
    <w:rsid w:val="0031042B"/>
    <w:rsid w:val="0033111A"/>
    <w:rsid w:val="00341D54"/>
    <w:rsid w:val="0035369F"/>
    <w:rsid w:val="00355577"/>
    <w:rsid w:val="0037128B"/>
    <w:rsid w:val="00393844"/>
    <w:rsid w:val="003D1559"/>
    <w:rsid w:val="003F03CA"/>
    <w:rsid w:val="00424355"/>
    <w:rsid w:val="00451B7F"/>
    <w:rsid w:val="00473FA7"/>
    <w:rsid w:val="00484D6C"/>
    <w:rsid w:val="00490847"/>
    <w:rsid w:val="00522B35"/>
    <w:rsid w:val="005430B3"/>
    <w:rsid w:val="005A6D66"/>
    <w:rsid w:val="005E5DAC"/>
    <w:rsid w:val="00621A2B"/>
    <w:rsid w:val="00626110"/>
    <w:rsid w:val="00633BE0"/>
    <w:rsid w:val="006655B9"/>
    <w:rsid w:val="00757BC3"/>
    <w:rsid w:val="007F3D8D"/>
    <w:rsid w:val="007F79F7"/>
    <w:rsid w:val="00817B2B"/>
    <w:rsid w:val="00826EE5"/>
    <w:rsid w:val="008B380C"/>
    <w:rsid w:val="008C0C4D"/>
    <w:rsid w:val="008C1DFD"/>
    <w:rsid w:val="008C3A18"/>
    <w:rsid w:val="0093568C"/>
    <w:rsid w:val="00982120"/>
    <w:rsid w:val="009B1EC5"/>
    <w:rsid w:val="009C6251"/>
    <w:rsid w:val="00A67B29"/>
    <w:rsid w:val="00A92C3E"/>
    <w:rsid w:val="00AB03C9"/>
    <w:rsid w:val="00AD5C95"/>
    <w:rsid w:val="00B764B8"/>
    <w:rsid w:val="00B83D15"/>
    <w:rsid w:val="00BD7A44"/>
    <w:rsid w:val="00C43BEB"/>
    <w:rsid w:val="00C60CDF"/>
    <w:rsid w:val="00C71902"/>
    <w:rsid w:val="00CC5397"/>
    <w:rsid w:val="00CF3668"/>
    <w:rsid w:val="00D115C4"/>
    <w:rsid w:val="00D37287"/>
    <w:rsid w:val="00D4146A"/>
    <w:rsid w:val="00D45E69"/>
    <w:rsid w:val="00D76A11"/>
    <w:rsid w:val="00D776C4"/>
    <w:rsid w:val="00DC1FB8"/>
    <w:rsid w:val="00DD72B4"/>
    <w:rsid w:val="00E1592F"/>
    <w:rsid w:val="00E20CD0"/>
    <w:rsid w:val="00E6107D"/>
    <w:rsid w:val="00E72946"/>
    <w:rsid w:val="00F070F1"/>
    <w:rsid w:val="00F52042"/>
    <w:rsid w:val="00FB1848"/>
    <w:rsid w:val="00FB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C3A18"/>
    <w:pPr>
      <w:spacing w:line="264" w:lineRule="auto"/>
    </w:pPr>
    <w:rPr>
      <w:rFonts w:asciiTheme="minorHAnsi" w:hAnsiTheme="minorHAnsi"/>
      <w:spacing w:val="4"/>
      <w:sz w:val="17"/>
      <w:szCs w:val="18"/>
    </w:rPr>
  </w:style>
  <w:style w:type="paragraph" w:styleId="Heading1">
    <w:name w:val="heading 1"/>
    <w:basedOn w:val="Normal"/>
    <w:next w:val="Normal"/>
    <w:qFormat/>
    <w:rsid w:val="0037128B"/>
    <w:pPr>
      <w:spacing w:after="400"/>
      <w:jc w:val="right"/>
      <w:outlineLvl w:val="0"/>
    </w:pPr>
    <w:rPr>
      <w:rFonts w:asciiTheme="majorHAnsi" w:hAnsiTheme="majorHAnsi"/>
      <w:b/>
      <w:color w:val="7F7F7F" w:themeColor="text1" w:themeTint="80"/>
      <w:sz w:val="40"/>
    </w:rPr>
  </w:style>
  <w:style w:type="paragraph" w:styleId="Heading2">
    <w:name w:val="heading 2"/>
    <w:basedOn w:val="Normal"/>
    <w:next w:val="Normal"/>
    <w:qFormat/>
    <w:rsid w:val="0037128B"/>
    <w:pPr>
      <w:jc w:val="right"/>
      <w:outlineLvl w:val="1"/>
    </w:pPr>
    <w:rPr>
      <w:caps/>
    </w:rPr>
  </w:style>
  <w:style w:type="paragraph" w:styleId="Heading3">
    <w:name w:val="heading 3"/>
    <w:basedOn w:val="Normal"/>
    <w:next w:val="Normal"/>
    <w:qFormat/>
    <w:rsid w:val="00D115C4"/>
    <w:pPr>
      <w:outlineLvl w:val="2"/>
    </w:pPr>
    <w:rPr>
      <w:b/>
      <w:cap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1E3C2E"/>
    <w:rPr>
      <w:rFonts w:cs="Tahoma"/>
      <w:sz w:val="16"/>
      <w:szCs w:val="16"/>
    </w:rPr>
  </w:style>
  <w:style w:type="paragraph" w:customStyle="1" w:styleId="Amount">
    <w:name w:val="Amount"/>
    <w:basedOn w:val="Normal"/>
    <w:unhideWhenUsed/>
    <w:qFormat/>
    <w:rsid w:val="00D115C4"/>
    <w:pPr>
      <w:jc w:val="right"/>
    </w:pPr>
    <w:rPr>
      <w:szCs w:val="20"/>
    </w:rPr>
  </w:style>
  <w:style w:type="paragraph" w:customStyle="1" w:styleId="ColumnHeadings">
    <w:name w:val="Column Headings"/>
    <w:basedOn w:val="Normal"/>
    <w:qFormat/>
    <w:rsid w:val="0037128B"/>
    <w:pPr>
      <w:jc w:val="center"/>
    </w:pPr>
    <w:rPr>
      <w:b/>
      <w:caps/>
      <w:sz w:val="16"/>
    </w:rPr>
  </w:style>
  <w:style w:type="paragraph" w:customStyle="1" w:styleId="Instructions">
    <w:name w:val="Instructions"/>
    <w:basedOn w:val="Normal"/>
    <w:unhideWhenUsed/>
    <w:qFormat/>
    <w:rsid w:val="008C3A18"/>
    <w:pPr>
      <w:spacing w:before="240"/>
      <w:contextualSpacing/>
    </w:pPr>
  </w:style>
  <w:style w:type="paragraph" w:customStyle="1" w:styleId="Slogan">
    <w:name w:val="Slogan"/>
    <w:basedOn w:val="Heading3"/>
    <w:qFormat/>
    <w:rsid w:val="0037128B"/>
    <w:pPr>
      <w:spacing w:after="240"/>
    </w:pPr>
    <w:rPr>
      <w:b w:val="0"/>
      <w:i/>
      <w:caps w:val="0"/>
      <w:color w:val="7F7F7F" w:themeColor="text1" w:themeTint="80"/>
    </w:rPr>
  </w:style>
  <w:style w:type="paragraph" w:customStyle="1" w:styleId="CompanyName">
    <w:name w:val="Company Name"/>
    <w:basedOn w:val="Normal"/>
    <w:qFormat/>
    <w:rsid w:val="0037128B"/>
    <w:rPr>
      <w:b/>
      <w:sz w:val="24"/>
    </w:rPr>
  </w:style>
  <w:style w:type="paragraph" w:customStyle="1" w:styleId="ThankYou">
    <w:name w:val="Thank You"/>
    <w:basedOn w:val="Normal"/>
    <w:unhideWhenUsed/>
    <w:qFormat/>
    <w:rsid w:val="008C3A18"/>
    <w:pPr>
      <w:spacing w:before="600"/>
      <w:jc w:val="center"/>
    </w:pPr>
    <w:rPr>
      <w:b/>
      <w:caps/>
    </w:rPr>
  </w:style>
  <w:style w:type="character" w:styleId="PlaceholderText">
    <w:name w:val="Placeholder Text"/>
    <w:basedOn w:val="DefaultParagraphFont"/>
    <w:uiPriority w:val="99"/>
    <w:semiHidden/>
    <w:rsid w:val="00621A2B"/>
    <w:rPr>
      <w:color w:val="808080"/>
    </w:rPr>
  </w:style>
  <w:style w:type="paragraph" w:styleId="Header">
    <w:name w:val="header"/>
    <w:basedOn w:val="Normal"/>
    <w:link w:val="HeaderChar"/>
    <w:unhideWhenUsed/>
    <w:rsid w:val="00E7294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72946"/>
    <w:rPr>
      <w:rFonts w:asciiTheme="minorHAnsi" w:hAnsiTheme="minorHAnsi"/>
      <w:spacing w:val="4"/>
      <w:sz w:val="17"/>
      <w:szCs w:val="18"/>
    </w:rPr>
  </w:style>
  <w:style w:type="paragraph" w:styleId="Footer">
    <w:name w:val="footer"/>
    <w:basedOn w:val="Normal"/>
    <w:link w:val="FooterChar"/>
    <w:unhideWhenUsed/>
    <w:rsid w:val="00E7294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E72946"/>
    <w:rPr>
      <w:rFonts w:asciiTheme="minorHAnsi" w:hAnsiTheme="minorHAnsi"/>
      <w:spacing w:val="4"/>
      <w:sz w:val="17"/>
      <w:szCs w:val="18"/>
    </w:rPr>
  </w:style>
  <w:style w:type="character" w:styleId="Hyperlink">
    <w:name w:val="Hyperlink"/>
    <w:basedOn w:val="DefaultParagraphFont"/>
    <w:unhideWhenUsed/>
    <w:rsid w:val="00DC1F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D776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C3A18"/>
    <w:pPr>
      <w:spacing w:line="264" w:lineRule="auto"/>
    </w:pPr>
    <w:rPr>
      <w:rFonts w:asciiTheme="minorHAnsi" w:hAnsiTheme="minorHAnsi"/>
      <w:spacing w:val="4"/>
      <w:sz w:val="17"/>
      <w:szCs w:val="18"/>
    </w:rPr>
  </w:style>
  <w:style w:type="paragraph" w:styleId="Heading1">
    <w:name w:val="heading 1"/>
    <w:basedOn w:val="Normal"/>
    <w:next w:val="Normal"/>
    <w:qFormat/>
    <w:rsid w:val="0037128B"/>
    <w:pPr>
      <w:spacing w:after="400"/>
      <w:jc w:val="right"/>
      <w:outlineLvl w:val="0"/>
    </w:pPr>
    <w:rPr>
      <w:rFonts w:asciiTheme="majorHAnsi" w:hAnsiTheme="majorHAnsi"/>
      <w:b/>
      <w:color w:val="7F7F7F" w:themeColor="text1" w:themeTint="80"/>
      <w:sz w:val="40"/>
    </w:rPr>
  </w:style>
  <w:style w:type="paragraph" w:styleId="Heading2">
    <w:name w:val="heading 2"/>
    <w:basedOn w:val="Normal"/>
    <w:next w:val="Normal"/>
    <w:qFormat/>
    <w:rsid w:val="0037128B"/>
    <w:pPr>
      <w:jc w:val="right"/>
      <w:outlineLvl w:val="1"/>
    </w:pPr>
    <w:rPr>
      <w:caps/>
    </w:rPr>
  </w:style>
  <w:style w:type="paragraph" w:styleId="Heading3">
    <w:name w:val="heading 3"/>
    <w:basedOn w:val="Normal"/>
    <w:next w:val="Normal"/>
    <w:qFormat/>
    <w:rsid w:val="00D115C4"/>
    <w:pPr>
      <w:outlineLvl w:val="2"/>
    </w:pPr>
    <w:rPr>
      <w:b/>
      <w:cap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1E3C2E"/>
    <w:rPr>
      <w:rFonts w:cs="Tahoma"/>
      <w:sz w:val="16"/>
      <w:szCs w:val="16"/>
    </w:rPr>
  </w:style>
  <w:style w:type="paragraph" w:customStyle="1" w:styleId="Amount">
    <w:name w:val="Amount"/>
    <w:basedOn w:val="Normal"/>
    <w:unhideWhenUsed/>
    <w:qFormat/>
    <w:rsid w:val="00D115C4"/>
    <w:pPr>
      <w:jc w:val="right"/>
    </w:pPr>
    <w:rPr>
      <w:szCs w:val="20"/>
    </w:rPr>
  </w:style>
  <w:style w:type="paragraph" w:customStyle="1" w:styleId="ColumnHeadings">
    <w:name w:val="Column Headings"/>
    <w:basedOn w:val="Normal"/>
    <w:qFormat/>
    <w:rsid w:val="0037128B"/>
    <w:pPr>
      <w:jc w:val="center"/>
    </w:pPr>
    <w:rPr>
      <w:b/>
      <w:caps/>
      <w:sz w:val="16"/>
    </w:rPr>
  </w:style>
  <w:style w:type="paragraph" w:customStyle="1" w:styleId="Instructions">
    <w:name w:val="Instructions"/>
    <w:basedOn w:val="Normal"/>
    <w:unhideWhenUsed/>
    <w:qFormat/>
    <w:rsid w:val="008C3A18"/>
    <w:pPr>
      <w:spacing w:before="240"/>
      <w:contextualSpacing/>
    </w:pPr>
  </w:style>
  <w:style w:type="paragraph" w:customStyle="1" w:styleId="Slogan">
    <w:name w:val="Slogan"/>
    <w:basedOn w:val="Heading3"/>
    <w:qFormat/>
    <w:rsid w:val="0037128B"/>
    <w:pPr>
      <w:spacing w:after="240"/>
    </w:pPr>
    <w:rPr>
      <w:b w:val="0"/>
      <w:i/>
      <w:caps w:val="0"/>
      <w:color w:val="7F7F7F" w:themeColor="text1" w:themeTint="80"/>
    </w:rPr>
  </w:style>
  <w:style w:type="paragraph" w:customStyle="1" w:styleId="CompanyName">
    <w:name w:val="Company Name"/>
    <w:basedOn w:val="Normal"/>
    <w:qFormat/>
    <w:rsid w:val="0037128B"/>
    <w:rPr>
      <w:b/>
      <w:sz w:val="24"/>
    </w:rPr>
  </w:style>
  <w:style w:type="paragraph" w:customStyle="1" w:styleId="ThankYou">
    <w:name w:val="Thank You"/>
    <w:basedOn w:val="Normal"/>
    <w:unhideWhenUsed/>
    <w:qFormat/>
    <w:rsid w:val="008C3A18"/>
    <w:pPr>
      <w:spacing w:before="600"/>
      <w:jc w:val="center"/>
    </w:pPr>
    <w:rPr>
      <w:b/>
      <w:caps/>
    </w:rPr>
  </w:style>
  <w:style w:type="character" w:styleId="PlaceholderText">
    <w:name w:val="Placeholder Text"/>
    <w:basedOn w:val="DefaultParagraphFont"/>
    <w:uiPriority w:val="99"/>
    <w:semiHidden/>
    <w:rsid w:val="00621A2B"/>
    <w:rPr>
      <w:color w:val="808080"/>
    </w:rPr>
  </w:style>
  <w:style w:type="paragraph" w:styleId="Header">
    <w:name w:val="header"/>
    <w:basedOn w:val="Normal"/>
    <w:link w:val="HeaderChar"/>
    <w:unhideWhenUsed/>
    <w:rsid w:val="00E7294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72946"/>
    <w:rPr>
      <w:rFonts w:asciiTheme="minorHAnsi" w:hAnsiTheme="minorHAnsi"/>
      <w:spacing w:val="4"/>
      <w:sz w:val="17"/>
      <w:szCs w:val="18"/>
    </w:rPr>
  </w:style>
  <w:style w:type="paragraph" w:styleId="Footer">
    <w:name w:val="footer"/>
    <w:basedOn w:val="Normal"/>
    <w:link w:val="FooterChar"/>
    <w:unhideWhenUsed/>
    <w:rsid w:val="00E7294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E72946"/>
    <w:rPr>
      <w:rFonts w:asciiTheme="minorHAnsi" w:hAnsiTheme="minorHAnsi"/>
      <w:spacing w:val="4"/>
      <w:sz w:val="17"/>
      <w:szCs w:val="18"/>
    </w:rPr>
  </w:style>
  <w:style w:type="character" w:styleId="Hyperlink">
    <w:name w:val="Hyperlink"/>
    <w:basedOn w:val="DefaultParagraphFont"/>
    <w:unhideWhenUsed/>
    <w:rsid w:val="00DC1F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D776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hcavfoundation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cavfoundation.org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MS_SalesInvoic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5FC27F1-7508-4968-9471-DAD17E9A4F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MS_SalesInvoice2</Template>
  <TotalTime>12</TotalTime>
  <Pages>1</Pages>
  <Words>10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Sales invoice</vt:lpstr>
    </vt:vector>
  </TitlesOfParts>
  <Company>Hewlett-Packard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Sales invoice</dc:title>
  <dc:creator>User</dc:creator>
  <cp:lastModifiedBy>User</cp:lastModifiedBy>
  <cp:revision>4</cp:revision>
  <cp:lastPrinted>2014-03-24T12:58:00Z</cp:lastPrinted>
  <dcterms:created xsi:type="dcterms:W3CDTF">2014-07-08T14:20:00Z</dcterms:created>
  <dcterms:modified xsi:type="dcterms:W3CDTF">2014-07-08T14:59:00Z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TC010184661033</vt:lpwstr>
  </property>
</Properties>
</file>